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AD7" w:rsidRDefault="004A3AD7" w:rsidP="009052FE">
      <w:pPr>
        <w:pStyle w:val="NoSpacing"/>
        <w:ind w:firstLine="5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ХАНТЫ-МАНСИЙСКИЙ АВТОНОМНЫЙ ОКРУГ- ЮГРА</w:t>
      </w:r>
    </w:p>
    <w:p w:rsidR="004A3AD7" w:rsidRDefault="004A3AD7" w:rsidP="009052FE">
      <w:pPr>
        <w:pStyle w:val="NoSpacing"/>
        <w:ind w:firstLine="5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ТЮМЕНСКАЯ ОБЛАСТЬ</w:t>
      </w:r>
    </w:p>
    <w:p w:rsidR="004A3AD7" w:rsidRDefault="004A3AD7" w:rsidP="009052FE">
      <w:pPr>
        <w:pStyle w:val="NoSpacing"/>
        <w:ind w:firstLine="5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ХАНТЫ-МАНСИЙСКИЙ РАЙОН</w:t>
      </w:r>
    </w:p>
    <w:p w:rsidR="004A3AD7" w:rsidRDefault="004A3AD7" w:rsidP="009052FE">
      <w:pPr>
        <w:pStyle w:val="NoSpacing"/>
        <w:ind w:firstLine="5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СЕЛЬСКОЕ ПОСЕЛЕНИЕ КЕДРОВЫЙ</w:t>
      </w:r>
    </w:p>
    <w:p w:rsidR="004A3AD7" w:rsidRDefault="004A3AD7" w:rsidP="009052FE">
      <w:pPr>
        <w:pStyle w:val="NoSpacing"/>
        <w:ind w:firstLine="555"/>
        <w:jc w:val="both"/>
        <w:rPr>
          <w:b/>
          <w:sz w:val="28"/>
          <w:szCs w:val="28"/>
        </w:rPr>
      </w:pPr>
    </w:p>
    <w:p w:rsidR="004A3AD7" w:rsidRDefault="004A3AD7" w:rsidP="009052FE">
      <w:pPr>
        <w:pStyle w:val="NoSpacing"/>
        <w:ind w:firstLine="55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СОВЕТ ДЕПУТАТОВ</w:t>
      </w:r>
    </w:p>
    <w:p w:rsidR="004A3AD7" w:rsidRDefault="004A3AD7" w:rsidP="009052FE">
      <w:pPr>
        <w:pStyle w:val="NoSpacing"/>
        <w:ind w:firstLine="555"/>
        <w:jc w:val="both"/>
        <w:rPr>
          <w:b/>
          <w:sz w:val="28"/>
          <w:szCs w:val="28"/>
        </w:rPr>
      </w:pPr>
    </w:p>
    <w:p w:rsidR="004A3AD7" w:rsidRDefault="004A3AD7" w:rsidP="009052FE">
      <w:pPr>
        <w:pStyle w:val="NoSpacing"/>
        <w:ind w:firstLine="5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A3AD7" w:rsidRDefault="004A3AD7" w:rsidP="009052FE">
      <w:pPr>
        <w:pStyle w:val="NoSpacing"/>
        <w:ind w:firstLine="555"/>
        <w:jc w:val="both"/>
        <w:rPr>
          <w:sz w:val="28"/>
          <w:szCs w:val="28"/>
        </w:rPr>
      </w:pPr>
    </w:p>
    <w:p w:rsidR="004A3AD7" w:rsidRDefault="004A3AD7" w:rsidP="009052F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№ </w:t>
      </w:r>
    </w:p>
    <w:p w:rsidR="004A3AD7" w:rsidRDefault="004A3AD7" w:rsidP="009052FE">
      <w:pPr>
        <w:pStyle w:val="NoSpacing"/>
        <w:jc w:val="both"/>
        <w:rPr>
          <w:sz w:val="28"/>
          <w:szCs w:val="28"/>
        </w:rPr>
      </w:pPr>
    </w:p>
    <w:p w:rsidR="004A3AD7" w:rsidRDefault="004A3AD7" w:rsidP="009052F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</w:t>
      </w:r>
    </w:p>
    <w:p w:rsidR="004A3AD7" w:rsidRDefault="004A3AD7" w:rsidP="009052F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Совета депутатов сельского поселения </w:t>
      </w:r>
    </w:p>
    <w:p w:rsidR="004A3AD7" w:rsidRDefault="004A3AD7" w:rsidP="009052F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Кедровый от 19.03.2026 №5</w:t>
      </w:r>
    </w:p>
    <w:p w:rsidR="004A3AD7" w:rsidRDefault="004A3AD7" w:rsidP="009052F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«Об утверждении проекта</w:t>
      </w:r>
      <w:r w:rsidRPr="005F059E">
        <w:rPr>
          <w:sz w:val="28"/>
          <w:szCs w:val="28"/>
        </w:rPr>
        <w:t xml:space="preserve"> </w:t>
      </w:r>
      <w:r>
        <w:rPr>
          <w:sz w:val="28"/>
          <w:szCs w:val="28"/>
        </w:rPr>
        <w:t>планировки</w:t>
      </w:r>
    </w:p>
    <w:p w:rsidR="004A3AD7" w:rsidRDefault="004A3AD7" w:rsidP="009052F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и межевания территории</w:t>
      </w:r>
    </w:p>
    <w:p w:rsidR="004A3AD7" w:rsidRDefault="004A3AD7" w:rsidP="009052F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п. Кедровый» </w:t>
      </w:r>
    </w:p>
    <w:p w:rsidR="004A3AD7" w:rsidRDefault="004A3AD7" w:rsidP="009052FE">
      <w:pPr>
        <w:pStyle w:val="NoSpacing"/>
        <w:ind w:firstLine="55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A3AD7" w:rsidRDefault="004A3AD7" w:rsidP="009052FE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 целях создания условий для развития территории сельского поселения, эффективного землепользования и застройки, обеспечения прав и законных интересов физических и юридических лиц, в соответствии со статьей 46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сельского поселения Кедровый, Совет депутатов сельского поселения Кедровый</w:t>
      </w:r>
    </w:p>
    <w:p w:rsidR="004A3AD7" w:rsidRDefault="004A3AD7" w:rsidP="009052FE">
      <w:pPr>
        <w:ind w:firstLine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РЕШИЛ:</w:t>
      </w:r>
    </w:p>
    <w:p w:rsidR="004A3AD7" w:rsidRDefault="004A3AD7" w:rsidP="009052FE">
      <w:pPr>
        <w:ind w:left="720" w:firstLine="0"/>
        <w:contextualSpacing/>
        <w:rPr>
          <w:sz w:val="28"/>
          <w:szCs w:val="28"/>
        </w:rPr>
      </w:pPr>
    </w:p>
    <w:p w:rsidR="004A3AD7" w:rsidRPr="005340F4" w:rsidRDefault="004A3AD7" w:rsidP="00666E2D">
      <w:pPr>
        <w:pStyle w:val="NoSpacing"/>
        <w:jc w:val="both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ab/>
        <w:t xml:space="preserve">1.Внести изменения в решение Совета депутатов сельского поселения Кедровый </w:t>
      </w:r>
      <w:r>
        <w:rPr>
          <w:spacing w:val="-4"/>
          <w:sz w:val="28"/>
          <w:szCs w:val="28"/>
        </w:rPr>
        <w:t>от 19</w:t>
      </w:r>
      <w:r>
        <w:rPr>
          <w:sz w:val="28"/>
          <w:szCs w:val="28"/>
        </w:rPr>
        <w:t>.03.2026 №5</w:t>
      </w:r>
      <w:r>
        <w:rPr>
          <w:spacing w:val="-4"/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>проекта</w:t>
      </w:r>
      <w:r w:rsidRPr="005F059E">
        <w:rPr>
          <w:sz w:val="28"/>
          <w:szCs w:val="28"/>
        </w:rPr>
        <w:t xml:space="preserve"> </w:t>
      </w:r>
      <w:r>
        <w:rPr>
          <w:sz w:val="28"/>
          <w:szCs w:val="28"/>
        </w:rPr>
        <w:t>планировки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5340F4">
        <w:rPr>
          <w:color w:val="000000"/>
          <w:sz w:val="28"/>
          <w:szCs w:val="28"/>
        </w:rPr>
        <w:t xml:space="preserve">межевания территории </w:t>
      </w:r>
      <w:r>
        <w:rPr>
          <w:sz w:val="28"/>
          <w:szCs w:val="28"/>
        </w:rPr>
        <w:t>п. Кедровый</w:t>
      </w:r>
      <w:r w:rsidRPr="005340F4">
        <w:rPr>
          <w:color w:val="000000"/>
          <w:spacing w:val="-4"/>
          <w:sz w:val="28"/>
          <w:szCs w:val="28"/>
        </w:rPr>
        <w:t>»</w:t>
      </w:r>
      <w:r>
        <w:rPr>
          <w:color w:val="000000"/>
          <w:spacing w:val="-4"/>
          <w:sz w:val="28"/>
          <w:szCs w:val="28"/>
        </w:rPr>
        <w:t xml:space="preserve"> (далее – Решение)</w:t>
      </w:r>
      <w:r w:rsidRPr="005340F4">
        <w:rPr>
          <w:color w:val="000000"/>
          <w:spacing w:val="-4"/>
          <w:sz w:val="28"/>
          <w:szCs w:val="28"/>
        </w:rPr>
        <w:t>:</w:t>
      </w:r>
    </w:p>
    <w:p w:rsidR="004A3AD7" w:rsidRDefault="004A3AD7" w:rsidP="00FB0E31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5340F4">
        <w:rPr>
          <w:color w:val="000000"/>
          <w:sz w:val="28"/>
          <w:szCs w:val="28"/>
        </w:rPr>
        <w:t xml:space="preserve">1.1. </w:t>
      </w:r>
      <w:r>
        <w:rPr>
          <w:color w:val="000000"/>
          <w:sz w:val="28"/>
          <w:szCs w:val="28"/>
        </w:rPr>
        <w:t>В приложении 5 к Решению:</w:t>
      </w:r>
    </w:p>
    <w:p w:rsidR="004A3AD7" w:rsidRDefault="004A3AD7" w:rsidP="00FB0E31">
      <w:pPr>
        <w:pStyle w:val="NoSpacing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1.1.1.</w:t>
      </w:r>
      <w:r w:rsidRPr="005340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таблице 1 «Перечень образуемых земельных участков»:</w:t>
      </w:r>
    </w:p>
    <w:p w:rsidR="004A3AD7" w:rsidRDefault="004A3AD7" w:rsidP="00FB0E31">
      <w:pPr>
        <w:pStyle w:val="NoSpacing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1.1.1.1. Строку: </w:t>
      </w:r>
    </w:p>
    <w:p w:rsidR="004A3AD7" w:rsidRDefault="004A3AD7" w:rsidP="00FB0E31">
      <w:pPr>
        <w:pStyle w:val="NoSpacing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0"/>
        <w:gridCol w:w="1134"/>
        <w:gridCol w:w="3402"/>
        <w:gridCol w:w="3980"/>
      </w:tblGrid>
      <w:tr w:rsidR="004A3AD7" w:rsidRPr="006F6245" w:rsidTr="004078C3">
        <w:trPr>
          <w:trHeight w:val="253"/>
        </w:trPr>
        <w:tc>
          <w:tcPr>
            <w:tcW w:w="850" w:type="dxa"/>
            <w:noWrap/>
          </w:tcPr>
          <w:p w:rsidR="004A3AD7" w:rsidRPr="006F6245" w:rsidRDefault="004A3AD7" w:rsidP="004078C3">
            <w:pPr>
              <w:spacing w:line="259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 w:rsidRPr="006F6245">
              <w:rPr>
                <w:sz w:val="20"/>
                <w:szCs w:val="20"/>
              </w:rPr>
              <w:t>:1146</w:t>
            </w:r>
          </w:p>
        </w:tc>
        <w:tc>
          <w:tcPr>
            <w:tcW w:w="1134" w:type="dxa"/>
          </w:tcPr>
          <w:p w:rsidR="004A3AD7" w:rsidRPr="006F6245" w:rsidRDefault="004A3AD7" w:rsidP="004078C3">
            <w:pPr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6F6245">
              <w:rPr>
                <w:sz w:val="20"/>
                <w:szCs w:val="20"/>
              </w:rPr>
              <w:t>2359</w:t>
            </w:r>
          </w:p>
        </w:tc>
        <w:tc>
          <w:tcPr>
            <w:tcW w:w="3402" w:type="dxa"/>
          </w:tcPr>
          <w:p w:rsidR="004A3AD7" w:rsidRPr="006F6245" w:rsidRDefault="004A3AD7" w:rsidP="004078C3">
            <w:pPr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6F6245">
              <w:rPr>
                <w:sz w:val="20"/>
                <w:szCs w:val="20"/>
              </w:rPr>
              <w:t>Общественное использование объектов капитального строительства (3.0)</w:t>
            </w:r>
          </w:p>
        </w:tc>
        <w:tc>
          <w:tcPr>
            <w:tcW w:w="3980" w:type="dxa"/>
          </w:tcPr>
          <w:p w:rsidR="004A3AD7" w:rsidRPr="006F6245" w:rsidRDefault="004A3AD7" w:rsidP="004078C3">
            <w:pPr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6F6245">
              <w:rPr>
                <w:sz w:val="20"/>
                <w:szCs w:val="20"/>
              </w:rPr>
              <w:t>Исправление реестровой ошибки земельных участков 86:02:0301001:985; 86:02:0301001:946; 86:02:0301001:1146</w:t>
            </w:r>
          </w:p>
        </w:tc>
      </w:tr>
    </w:tbl>
    <w:p w:rsidR="004A3AD7" w:rsidRPr="006F6245" w:rsidRDefault="004A3AD7" w:rsidP="003B37BF">
      <w:pPr>
        <w:pStyle w:val="NoSpacing"/>
        <w:ind w:left="8508" w:firstLine="709"/>
        <w:jc w:val="both"/>
        <w:rPr>
          <w:color w:val="000000"/>
          <w:sz w:val="20"/>
          <w:szCs w:val="20"/>
        </w:rPr>
      </w:pPr>
      <w:r w:rsidRPr="006F6245">
        <w:rPr>
          <w:color w:val="000000"/>
          <w:sz w:val="20"/>
          <w:szCs w:val="20"/>
        </w:rPr>
        <w:t>»</w:t>
      </w:r>
    </w:p>
    <w:p w:rsidR="004A3AD7" w:rsidRPr="006F6245" w:rsidRDefault="004A3AD7" w:rsidP="003B37BF">
      <w:pPr>
        <w:pStyle w:val="NoSpacing"/>
        <w:jc w:val="both"/>
        <w:rPr>
          <w:color w:val="000000"/>
          <w:sz w:val="28"/>
          <w:szCs w:val="28"/>
        </w:rPr>
      </w:pPr>
      <w:r w:rsidRPr="006F6245">
        <w:rPr>
          <w:color w:val="000000"/>
          <w:sz w:val="28"/>
          <w:szCs w:val="28"/>
        </w:rPr>
        <w:t>заменить строкой следующего содержания:</w:t>
      </w:r>
    </w:p>
    <w:p w:rsidR="004A3AD7" w:rsidRPr="006F6245" w:rsidRDefault="004A3AD7" w:rsidP="003B37BF">
      <w:pPr>
        <w:pStyle w:val="NoSpacing"/>
        <w:jc w:val="both"/>
        <w:rPr>
          <w:color w:val="000000"/>
        </w:rPr>
      </w:pPr>
      <w:r w:rsidRPr="006F6245">
        <w:rPr>
          <w:color w:val="000000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61"/>
        <w:gridCol w:w="1134"/>
        <w:gridCol w:w="3391"/>
        <w:gridCol w:w="3980"/>
      </w:tblGrid>
      <w:tr w:rsidR="004A3AD7" w:rsidRPr="006F6245" w:rsidTr="004078C3">
        <w:trPr>
          <w:trHeight w:val="253"/>
        </w:trPr>
        <w:tc>
          <w:tcPr>
            <w:tcW w:w="861" w:type="dxa"/>
            <w:noWrap/>
          </w:tcPr>
          <w:p w:rsidR="004A3AD7" w:rsidRPr="006F6245" w:rsidRDefault="004A3AD7" w:rsidP="004078C3">
            <w:pPr>
              <w:spacing w:line="259" w:lineRule="auto"/>
              <w:ind w:firstLine="0"/>
              <w:jc w:val="left"/>
              <w:rPr>
                <w:sz w:val="20"/>
                <w:szCs w:val="20"/>
                <w:lang w:eastAsia="en-US"/>
              </w:rPr>
            </w:pPr>
            <w:r w:rsidRPr="006F6245">
              <w:rPr>
                <w:sz w:val="20"/>
                <w:szCs w:val="20"/>
              </w:rPr>
              <w:t>:1146</w:t>
            </w:r>
          </w:p>
        </w:tc>
        <w:tc>
          <w:tcPr>
            <w:tcW w:w="1134" w:type="dxa"/>
          </w:tcPr>
          <w:p w:rsidR="004A3AD7" w:rsidRPr="006F6245" w:rsidRDefault="004A3AD7" w:rsidP="004078C3">
            <w:pPr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6F6245">
              <w:rPr>
                <w:sz w:val="20"/>
                <w:szCs w:val="20"/>
              </w:rPr>
              <w:t>2374</w:t>
            </w:r>
          </w:p>
        </w:tc>
        <w:tc>
          <w:tcPr>
            <w:tcW w:w="3391" w:type="dxa"/>
          </w:tcPr>
          <w:p w:rsidR="004A3AD7" w:rsidRPr="006F6245" w:rsidRDefault="004A3AD7" w:rsidP="004078C3">
            <w:pPr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6F6245">
              <w:rPr>
                <w:sz w:val="20"/>
                <w:szCs w:val="20"/>
              </w:rPr>
              <w:t>Общественное использование объектов капитального строительства (3.0)</w:t>
            </w:r>
          </w:p>
        </w:tc>
        <w:tc>
          <w:tcPr>
            <w:tcW w:w="3980" w:type="dxa"/>
          </w:tcPr>
          <w:p w:rsidR="004A3AD7" w:rsidRPr="006F6245" w:rsidRDefault="004A3AD7" w:rsidP="004078C3">
            <w:pPr>
              <w:ind w:firstLine="0"/>
              <w:jc w:val="center"/>
              <w:rPr>
                <w:sz w:val="20"/>
                <w:szCs w:val="20"/>
                <w:lang w:eastAsia="en-US"/>
              </w:rPr>
            </w:pPr>
            <w:r w:rsidRPr="006F6245">
              <w:rPr>
                <w:sz w:val="20"/>
                <w:szCs w:val="20"/>
              </w:rPr>
              <w:t>Исправление реестровой ошибки земельных участков 86:02:0301001:985; 86:02:0301001:946; 86:02:0301001:1146</w:t>
            </w:r>
          </w:p>
        </w:tc>
      </w:tr>
    </w:tbl>
    <w:p w:rsidR="004A3AD7" w:rsidRDefault="004A3AD7" w:rsidP="00487F88">
      <w:pPr>
        <w:pStyle w:val="NoSpacing"/>
        <w:ind w:left="85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».</w:t>
      </w:r>
    </w:p>
    <w:p w:rsidR="004A3AD7" w:rsidRDefault="004A3AD7" w:rsidP="00487F88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1.1.1.2. Строку:</w:t>
      </w:r>
    </w:p>
    <w:p w:rsidR="004A3AD7" w:rsidRDefault="004A3AD7" w:rsidP="00487F88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61"/>
        <w:gridCol w:w="1134"/>
        <w:gridCol w:w="3391"/>
        <w:gridCol w:w="3980"/>
      </w:tblGrid>
      <w:tr w:rsidR="004A3AD7" w:rsidRPr="00386A4B" w:rsidTr="004078C3">
        <w:trPr>
          <w:trHeight w:val="253"/>
        </w:trPr>
        <w:tc>
          <w:tcPr>
            <w:tcW w:w="861" w:type="dxa"/>
            <w:noWrap/>
          </w:tcPr>
          <w:p w:rsidR="004A3AD7" w:rsidRPr="004078C3" w:rsidRDefault="004A3AD7" w:rsidP="004078C3">
            <w:pPr>
              <w:spacing w:line="259" w:lineRule="auto"/>
              <w:ind w:firstLine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bookmarkStart w:id="0" w:name="_Hlk235521284"/>
            <w:r w:rsidRPr="004078C3">
              <w:rPr>
                <w:color w:val="000000"/>
                <w:sz w:val="20"/>
                <w:szCs w:val="20"/>
              </w:rPr>
              <w:t>:230</w:t>
            </w:r>
          </w:p>
        </w:tc>
        <w:tc>
          <w:tcPr>
            <w:tcW w:w="1134" w:type="dxa"/>
          </w:tcPr>
          <w:p w:rsidR="004A3AD7" w:rsidRPr="004078C3" w:rsidRDefault="004A3AD7" w:rsidP="004078C3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078C3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800</w:t>
            </w:r>
            <w:r w:rsidRPr="004078C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391" w:type="dxa"/>
          </w:tcPr>
          <w:p w:rsidR="004A3AD7" w:rsidRPr="004078C3" w:rsidRDefault="004A3AD7" w:rsidP="004078C3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078C3">
              <w:rPr>
                <w:color w:val="000000"/>
                <w:sz w:val="20"/>
                <w:szCs w:val="20"/>
              </w:rPr>
              <w:t>Для индивидуального жилищного строительства (2.1)</w:t>
            </w:r>
          </w:p>
        </w:tc>
        <w:tc>
          <w:tcPr>
            <w:tcW w:w="3980" w:type="dxa"/>
          </w:tcPr>
          <w:p w:rsidR="004A3AD7" w:rsidRPr="004078C3" w:rsidRDefault="004A3AD7" w:rsidP="004078C3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078C3">
              <w:rPr>
                <w:color w:val="000000"/>
                <w:sz w:val="20"/>
                <w:szCs w:val="20"/>
              </w:rPr>
              <w:t>Исправление реестровой ошибки земельных участков 86:02:0301001:230; 86:02:0301001:235; 86:02:0301001:985; 86:02:0301001:1146</w:t>
            </w:r>
          </w:p>
        </w:tc>
      </w:tr>
    </w:tbl>
    <w:bookmarkEnd w:id="0"/>
    <w:p w:rsidR="004A3AD7" w:rsidRDefault="004A3AD7" w:rsidP="00487F88">
      <w:pPr>
        <w:pStyle w:val="NoSpacing"/>
        <w:ind w:left="8508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»</w:t>
      </w:r>
    </w:p>
    <w:p w:rsidR="004A3AD7" w:rsidRDefault="004A3AD7" w:rsidP="00487F88">
      <w:pPr>
        <w:pStyle w:val="NoSpacing"/>
        <w:jc w:val="both"/>
        <w:rPr>
          <w:color w:val="000000"/>
          <w:sz w:val="28"/>
          <w:szCs w:val="28"/>
        </w:rPr>
      </w:pPr>
      <w:r w:rsidRPr="003B37BF">
        <w:rPr>
          <w:color w:val="000000"/>
          <w:sz w:val="28"/>
          <w:szCs w:val="28"/>
        </w:rPr>
        <w:t>заменить строкой следующего содержания:</w:t>
      </w:r>
    </w:p>
    <w:p w:rsidR="004A3AD7" w:rsidRDefault="004A3AD7" w:rsidP="00487F88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61"/>
        <w:gridCol w:w="1134"/>
        <w:gridCol w:w="3391"/>
        <w:gridCol w:w="3980"/>
      </w:tblGrid>
      <w:tr w:rsidR="004A3AD7" w:rsidRPr="00386A4B" w:rsidTr="004078C3">
        <w:trPr>
          <w:trHeight w:val="253"/>
        </w:trPr>
        <w:tc>
          <w:tcPr>
            <w:tcW w:w="861" w:type="dxa"/>
            <w:noWrap/>
          </w:tcPr>
          <w:p w:rsidR="004A3AD7" w:rsidRPr="004078C3" w:rsidRDefault="004A3AD7" w:rsidP="004078C3">
            <w:pPr>
              <w:spacing w:line="259" w:lineRule="auto"/>
              <w:ind w:firstLine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 w:rsidRPr="004078C3">
              <w:rPr>
                <w:color w:val="000000"/>
                <w:sz w:val="20"/>
                <w:szCs w:val="20"/>
              </w:rPr>
              <w:t>:230</w:t>
            </w:r>
          </w:p>
        </w:tc>
        <w:tc>
          <w:tcPr>
            <w:tcW w:w="1134" w:type="dxa"/>
          </w:tcPr>
          <w:p w:rsidR="004A3AD7" w:rsidRPr="004078C3" w:rsidRDefault="004A3AD7" w:rsidP="004078C3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078C3">
              <w:rPr>
                <w:color w:val="000000"/>
                <w:sz w:val="20"/>
                <w:szCs w:val="20"/>
              </w:rPr>
              <w:t>1792</w:t>
            </w:r>
          </w:p>
        </w:tc>
        <w:tc>
          <w:tcPr>
            <w:tcW w:w="3391" w:type="dxa"/>
          </w:tcPr>
          <w:p w:rsidR="004A3AD7" w:rsidRPr="004078C3" w:rsidRDefault="004A3AD7" w:rsidP="004078C3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078C3">
              <w:rPr>
                <w:color w:val="000000"/>
                <w:sz w:val="20"/>
                <w:szCs w:val="20"/>
              </w:rPr>
              <w:t>Для индивидуального жилищного строительства (2.1)</w:t>
            </w:r>
          </w:p>
        </w:tc>
        <w:tc>
          <w:tcPr>
            <w:tcW w:w="3980" w:type="dxa"/>
          </w:tcPr>
          <w:p w:rsidR="004A3AD7" w:rsidRPr="004078C3" w:rsidRDefault="004A3AD7" w:rsidP="004078C3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078C3">
              <w:rPr>
                <w:color w:val="000000"/>
                <w:sz w:val="20"/>
                <w:szCs w:val="20"/>
              </w:rPr>
              <w:t>Исправление реестровой ошибки земельных участков 86:02:0301001:230; 86:02:0301001:235; 86:02:0301001:985; 86:02:0301001:1146</w:t>
            </w:r>
          </w:p>
        </w:tc>
      </w:tr>
    </w:tbl>
    <w:p w:rsidR="004A3AD7" w:rsidRDefault="004A3AD7" w:rsidP="00487F88">
      <w:pPr>
        <w:pStyle w:val="NoSpacing"/>
        <w:ind w:left="7799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».</w:t>
      </w:r>
    </w:p>
    <w:p w:rsidR="004A3AD7" w:rsidRDefault="004A3AD7" w:rsidP="00487F88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1.1.1.3. Строку:</w:t>
      </w:r>
    </w:p>
    <w:p w:rsidR="004A3AD7" w:rsidRDefault="004A3AD7" w:rsidP="00487F88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61"/>
        <w:gridCol w:w="1134"/>
        <w:gridCol w:w="3391"/>
        <w:gridCol w:w="3980"/>
      </w:tblGrid>
      <w:tr w:rsidR="004A3AD7" w:rsidRPr="00386A4B" w:rsidTr="004078C3">
        <w:trPr>
          <w:trHeight w:val="253"/>
        </w:trPr>
        <w:tc>
          <w:tcPr>
            <w:tcW w:w="861" w:type="dxa"/>
            <w:noWrap/>
          </w:tcPr>
          <w:p w:rsidR="004A3AD7" w:rsidRPr="004078C3" w:rsidRDefault="004A3AD7" w:rsidP="004078C3">
            <w:pPr>
              <w:spacing w:line="259" w:lineRule="auto"/>
              <w:ind w:firstLine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 w:rsidRPr="004078C3">
              <w:rPr>
                <w:color w:val="000000"/>
                <w:sz w:val="20"/>
                <w:szCs w:val="20"/>
              </w:rPr>
              <w:t>ЗУ:175</w:t>
            </w:r>
          </w:p>
        </w:tc>
        <w:tc>
          <w:tcPr>
            <w:tcW w:w="1134" w:type="dxa"/>
          </w:tcPr>
          <w:p w:rsidR="004A3AD7" w:rsidRPr="004078C3" w:rsidRDefault="004A3AD7" w:rsidP="004078C3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582</w:t>
            </w:r>
          </w:p>
        </w:tc>
        <w:tc>
          <w:tcPr>
            <w:tcW w:w="3391" w:type="dxa"/>
          </w:tcPr>
          <w:p w:rsidR="004A3AD7" w:rsidRPr="004078C3" w:rsidRDefault="004A3AD7" w:rsidP="004078C3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078C3">
              <w:rPr>
                <w:color w:val="000000"/>
                <w:sz w:val="20"/>
                <w:szCs w:val="20"/>
              </w:rPr>
              <w:t>Блокированная жилая застройка (2.3)</w:t>
            </w:r>
          </w:p>
        </w:tc>
        <w:tc>
          <w:tcPr>
            <w:tcW w:w="3980" w:type="dxa"/>
          </w:tcPr>
          <w:p w:rsidR="004A3AD7" w:rsidRPr="004078C3" w:rsidRDefault="004A3AD7" w:rsidP="004078C3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078C3">
              <w:rPr>
                <w:color w:val="000000"/>
                <w:sz w:val="20"/>
                <w:szCs w:val="20"/>
              </w:rPr>
              <w:t>Перераспределение земельного участка 86:02:0301001:985 с землями, государственная и муниципальная собственность на которые не разграничена</w:t>
            </w:r>
          </w:p>
        </w:tc>
      </w:tr>
    </w:tbl>
    <w:p w:rsidR="004A3AD7" w:rsidRDefault="004A3AD7" w:rsidP="00487F88">
      <w:pPr>
        <w:pStyle w:val="NoSpacing"/>
        <w:ind w:left="8508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»</w:t>
      </w:r>
    </w:p>
    <w:p w:rsidR="004A3AD7" w:rsidRDefault="004A3AD7" w:rsidP="00487F88">
      <w:pPr>
        <w:pStyle w:val="NoSpacing"/>
        <w:jc w:val="both"/>
        <w:rPr>
          <w:color w:val="000000"/>
          <w:sz w:val="28"/>
          <w:szCs w:val="28"/>
        </w:rPr>
      </w:pPr>
      <w:r w:rsidRPr="003B37BF">
        <w:rPr>
          <w:color w:val="000000"/>
          <w:sz w:val="28"/>
          <w:szCs w:val="28"/>
        </w:rPr>
        <w:t>заменить строкой следующего содержания:</w:t>
      </w:r>
    </w:p>
    <w:p w:rsidR="004A3AD7" w:rsidRDefault="004A3AD7" w:rsidP="00487F88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61"/>
        <w:gridCol w:w="1134"/>
        <w:gridCol w:w="3391"/>
        <w:gridCol w:w="3980"/>
      </w:tblGrid>
      <w:tr w:rsidR="004A3AD7" w:rsidRPr="00386A4B" w:rsidTr="004078C3">
        <w:trPr>
          <w:trHeight w:val="253"/>
        </w:trPr>
        <w:tc>
          <w:tcPr>
            <w:tcW w:w="861" w:type="dxa"/>
            <w:noWrap/>
          </w:tcPr>
          <w:p w:rsidR="004A3AD7" w:rsidRPr="004078C3" w:rsidRDefault="004A3AD7" w:rsidP="004078C3">
            <w:pPr>
              <w:spacing w:line="259" w:lineRule="auto"/>
              <w:ind w:firstLine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 w:rsidRPr="004078C3">
              <w:rPr>
                <w:color w:val="000000"/>
                <w:sz w:val="20"/>
                <w:szCs w:val="20"/>
              </w:rPr>
              <w:t>ЗУ:175</w:t>
            </w:r>
          </w:p>
        </w:tc>
        <w:tc>
          <w:tcPr>
            <w:tcW w:w="1134" w:type="dxa"/>
          </w:tcPr>
          <w:p w:rsidR="004A3AD7" w:rsidRPr="004078C3" w:rsidRDefault="004A3AD7" w:rsidP="004078C3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078C3">
              <w:rPr>
                <w:color w:val="000000"/>
                <w:sz w:val="20"/>
                <w:szCs w:val="20"/>
              </w:rPr>
              <w:t>833</w:t>
            </w:r>
          </w:p>
        </w:tc>
        <w:tc>
          <w:tcPr>
            <w:tcW w:w="3391" w:type="dxa"/>
          </w:tcPr>
          <w:p w:rsidR="004A3AD7" w:rsidRPr="004078C3" w:rsidRDefault="004A3AD7" w:rsidP="004078C3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078C3">
              <w:rPr>
                <w:color w:val="000000"/>
                <w:sz w:val="20"/>
                <w:szCs w:val="20"/>
              </w:rPr>
              <w:t>Блокированная жилая застройка (2.3)</w:t>
            </w:r>
          </w:p>
        </w:tc>
        <w:tc>
          <w:tcPr>
            <w:tcW w:w="3980" w:type="dxa"/>
          </w:tcPr>
          <w:p w:rsidR="004A3AD7" w:rsidRPr="004078C3" w:rsidRDefault="004A3AD7" w:rsidP="004078C3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078C3">
              <w:rPr>
                <w:color w:val="000000"/>
                <w:sz w:val="20"/>
                <w:szCs w:val="20"/>
              </w:rPr>
              <w:t>Перераспределение земельного участка 86:02:0301001:985 с землями, государственная и муниципальная собственность на которые не разграничена</w:t>
            </w:r>
          </w:p>
        </w:tc>
      </w:tr>
    </w:tbl>
    <w:p w:rsidR="004A3AD7" w:rsidRDefault="004A3AD7" w:rsidP="00487F88">
      <w:pPr>
        <w:pStyle w:val="NoSpacing"/>
        <w:jc w:val="both"/>
        <w:rPr>
          <w:color w:val="000000"/>
          <w:sz w:val="28"/>
          <w:szCs w:val="28"/>
        </w:rPr>
      </w:pPr>
    </w:p>
    <w:p w:rsidR="004A3AD7" w:rsidRDefault="004A3AD7" w:rsidP="001A559A">
      <w:pPr>
        <w:pStyle w:val="NoSpacing"/>
        <w:ind w:left="7799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».</w:t>
      </w:r>
    </w:p>
    <w:p w:rsidR="004A3AD7" w:rsidRDefault="004A3AD7" w:rsidP="001A559A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1.1.1.4.  Строку:</w:t>
      </w:r>
    </w:p>
    <w:p w:rsidR="004A3AD7" w:rsidRDefault="004A3AD7" w:rsidP="001A559A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61"/>
        <w:gridCol w:w="1134"/>
        <w:gridCol w:w="3391"/>
        <w:gridCol w:w="3980"/>
      </w:tblGrid>
      <w:tr w:rsidR="004A3AD7" w:rsidRPr="00386A4B" w:rsidTr="00A37112">
        <w:trPr>
          <w:trHeight w:val="253"/>
        </w:trPr>
        <w:tc>
          <w:tcPr>
            <w:tcW w:w="861" w:type="dxa"/>
            <w:noWrap/>
          </w:tcPr>
          <w:p w:rsidR="004A3AD7" w:rsidRPr="00160A9A" w:rsidRDefault="004A3AD7" w:rsidP="00160A9A">
            <w:pPr>
              <w:spacing w:line="259" w:lineRule="auto"/>
              <w:ind w:firstLine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sz w:val="20"/>
                <w:szCs w:val="20"/>
              </w:rPr>
              <w:t>ЗУ:176</w:t>
            </w:r>
          </w:p>
        </w:tc>
        <w:tc>
          <w:tcPr>
            <w:tcW w:w="1134" w:type="dxa"/>
          </w:tcPr>
          <w:p w:rsidR="004A3AD7" w:rsidRPr="00160A9A" w:rsidRDefault="004A3AD7" w:rsidP="00160A9A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sz w:val="20"/>
                <w:szCs w:val="20"/>
              </w:rPr>
              <w:t>1343</w:t>
            </w:r>
          </w:p>
        </w:tc>
        <w:tc>
          <w:tcPr>
            <w:tcW w:w="3391" w:type="dxa"/>
          </w:tcPr>
          <w:p w:rsidR="004A3AD7" w:rsidRPr="00160A9A" w:rsidRDefault="004A3AD7" w:rsidP="00160A9A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sz w:val="20"/>
                <w:szCs w:val="20"/>
              </w:rPr>
              <w:t>Блокированная жилая застройка (2.3)</w:t>
            </w:r>
          </w:p>
        </w:tc>
        <w:tc>
          <w:tcPr>
            <w:tcW w:w="3980" w:type="dxa"/>
          </w:tcPr>
          <w:p w:rsidR="004A3AD7" w:rsidRPr="00160A9A" w:rsidRDefault="004A3AD7" w:rsidP="00160A9A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sz w:val="20"/>
                <w:szCs w:val="20"/>
              </w:rPr>
              <w:t>Перераспределение земельных участков 86:02:0301001:985, 86:02:0301001:1146, 86:02:0301001:230 с землями, государственная и муниципальная собственность на которые не разграничена</w:t>
            </w:r>
          </w:p>
        </w:tc>
      </w:tr>
    </w:tbl>
    <w:p w:rsidR="004A3AD7" w:rsidRDefault="004A3AD7" w:rsidP="00160A9A">
      <w:pPr>
        <w:pStyle w:val="NoSpacing"/>
        <w:ind w:left="8508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»</w:t>
      </w:r>
    </w:p>
    <w:p w:rsidR="004A3AD7" w:rsidRDefault="004A3AD7" w:rsidP="00160A9A">
      <w:pPr>
        <w:pStyle w:val="NoSpacing"/>
        <w:jc w:val="both"/>
        <w:rPr>
          <w:color w:val="000000"/>
          <w:sz w:val="28"/>
          <w:szCs w:val="28"/>
        </w:rPr>
      </w:pPr>
      <w:r w:rsidRPr="003B37BF">
        <w:rPr>
          <w:color w:val="000000"/>
          <w:sz w:val="28"/>
          <w:szCs w:val="28"/>
        </w:rPr>
        <w:t>заменить строкой следующего содержания:</w:t>
      </w:r>
    </w:p>
    <w:p w:rsidR="004A3AD7" w:rsidRDefault="004A3AD7" w:rsidP="00160A9A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61"/>
        <w:gridCol w:w="1134"/>
        <w:gridCol w:w="3391"/>
        <w:gridCol w:w="3980"/>
      </w:tblGrid>
      <w:tr w:rsidR="004A3AD7" w:rsidRPr="00386A4B" w:rsidTr="00A37112">
        <w:trPr>
          <w:trHeight w:val="253"/>
        </w:trPr>
        <w:tc>
          <w:tcPr>
            <w:tcW w:w="861" w:type="dxa"/>
            <w:noWrap/>
          </w:tcPr>
          <w:p w:rsidR="004A3AD7" w:rsidRPr="00160A9A" w:rsidRDefault="004A3AD7" w:rsidP="00160A9A">
            <w:pPr>
              <w:spacing w:line="259" w:lineRule="auto"/>
              <w:ind w:firstLine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color w:val="000000"/>
                <w:sz w:val="20"/>
                <w:szCs w:val="20"/>
              </w:rPr>
              <w:t>ЗУ:176</w:t>
            </w:r>
          </w:p>
        </w:tc>
        <w:tc>
          <w:tcPr>
            <w:tcW w:w="1134" w:type="dxa"/>
          </w:tcPr>
          <w:p w:rsidR="004A3AD7" w:rsidRPr="00160A9A" w:rsidRDefault="004A3AD7" w:rsidP="00160A9A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color w:val="000000"/>
                <w:sz w:val="20"/>
                <w:szCs w:val="20"/>
              </w:rPr>
              <w:t>1376</w:t>
            </w:r>
          </w:p>
        </w:tc>
        <w:tc>
          <w:tcPr>
            <w:tcW w:w="3391" w:type="dxa"/>
          </w:tcPr>
          <w:p w:rsidR="004A3AD7" w:rsidRPr="00160A9A" w:rsidRDefault="004A3AD7" w:rsidP="00160A9A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color w:val="000000"/>
                <w:sz w:val="20"/>
                <w:szCs w:val="20"/>
              </w:rPr>
              <w:t>Блокированная жилая застройка (2.3)</w:t>
            </w:r>
          </w:p>
        </w:tc>
        <w:tc>
          <w:tcPr>
            <w:tcW w:w="3980" w:type="dxa"/>
          </w:tcPr>
          <w:p w:rsidR="004A3AD7" w:rsidRPr="00160A9A" w:rsidRDefault="004A3AD7" w:rsidP="00160A9A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color w:val="000000"/>
                <w:sz w:val="20"/>
                <w:szCs w:val="20"/>
              </w:rPr>
              <w:t>Перераспределение земельных участков 86:02:0301001:985 с землями, государственная и муниципальная собственность на которые не разграничена</w:t>
            </w:r>
          </w:p>
        </w:tc>
      </w:tr>
    </w:tbl>
    <w:p w:rsidR="004A3AD7" w:rsidRDefault="004A3AD7" w:rsidP="00160A9A">
      <w:pPr>
        <w:pStyle w:val="NoSpacing"/>
        <w:ind w:left="496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».</w:t>
      </w:r>
    </w:p>
    <w:p w:rsidR="004A3AD7" w:rsidRDefault="004A3AD7" w:rsidP="00160A9A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1.1.1.5. Строку:</w:t>
      </w:r>
    </w:p>
    <w:p w:rsidR="004A3AD7" w:rsidRDefault="004A3AD7" w:rsidP="00160A9A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61"/>
        <w:gridCol w:w="1134"/>
        <w:gridCol w:w="3391"/>
        <w:gridCol w:w="3980"/>
      </w:tblGrid>
      <w:tr w:rsidR="004A3AD7" w:rsidRPr="00386A4B" w:rsidTr="00A37112">
        <w:trPr>
          <w:trHeight w:val="253"/>
        </w:trPr>
        <w:tc>
          <w:tcPr>
            <w:tcW w:w="861" w:type="dxa"/>
            <w:noWrap/>
          </w:tcPr>
          <w:p w:rsidR="004A3AD7" w:rsidRPr="00160A9A" w:rsidRDefault="004A3AD7" w:rsidP="00160A9A">
            <w:pPr>
              <w:spacing w:line="259" w:lineRule="auto"/>
              <w:ind w:firstLine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bookmarkStart w:id="1" w:name="_Hlk236057970"/>
            <w:r w:rsidRPr="00160A9A">
              <w:rPr>
                <w:color w:val="000000"/>
                <w:sz w:val="20"/>
                <w:szCs w:val="20"/>
              </w:rPr>
              <w:t>ЗУ:226</w:t>
            </w:r>
          </w:p>
        </w:tc>
        <w:tc>
          <w:tcPr>
            <w:tcW w:w="1134" w:type="dxa"/>
          </w:tcPr>
          <w:p w:rsidR="004A3AD7" w:rsidRPr="00160A9A" w:rsidRDefault="004A3AD7" w:rsidP="00160A9A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color w:val="000000"/>
                <w:sz w:val="20"/>
                <w:szCs w:val="20"/>
              </w:rPr>
              <w:t>230</w:t>
            </w:r>
            <w:r>
              <w:rPr>
                <w:color w:val="000000"/>
                <w:sz w:val="20"/>
                <w:szCs w:val="20"/>
              </w:rPr>
              <w:t>459</w:t>
            </w:r>
          </w:p>
        </w:tc>
        <w:tc>
          <w:tcPr>
            <w:tcW w:w="3391" w:type="dxa"/>
          </w:tcPr>
          <w:p w:rsidR="004A3AD7" w:rsidRPr="00160A9A" w:rsidRDefault="004A3AD7" w:rsidP="00160A9A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color w:val="000000"/>
                <w:sz w:val="20"/>
                <w:szCs w:val="20"/>
              </w:rPr>
              <w:t>Улично-дорожная сеть (12.0.1)</w:t>
            </w:r>
          </w:p>
        </w:tc>
        <w:tc>
          <w:tcPr>
            <w:tcW w:w="3980" w:type="dxa"/>
          </w:tcPr>
          <w:p w:rsidR="004A3AD7" w:rsidRPr="00160A9A" w:rsidRDefault="004A3AD7" w:rsidP="00160A9A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color w:val="000000"/>
                <w:sz w:val="20"/>
                <w:szCs w:val="20"/>
              </w:rPr>
              <w:t>Перераспределение земельных участков 86:02:0301001:10; 86:02:0301001:1000; 86:02:0301001:102; 86:02:0301001:104; 86:02:0301001:11; 86:02:0301001:112; 86:02:0301001:1146; 86:02:0301001:1148; 86:02:0301001:1162; 86:02:0301001:127; 86:02:0301001:128; 86:02:0301001:129; 86:02:0301001:137; 86:02:0301001:14; 86:02:0301001:141; 86:02:0301001:143; 86:02:0301001:15; 86:02:0301001:156; 86:02:0301001:169; 86:02:0301001:171; 86:02:0301001:172; 86:02:0301001:173; 86:02:0301001:182; 86:02:0301001:217; 86:02:0301001:224; 86:02:0301001:228; 86:02:0301001:229; 86:02:0301001:230; 86:02:0301001:235; 86:02:0301001:239; 86:02:0301001:240; 86:02:0301001:273; 86:02:0301001:289; 86:02:0301001:290; 86:02:0301001:3; 86:02:0301001:315; 86:02:0301001:316; 86:02:0301001:356; 86:02:0301001:36; 86:02:0301001:360; 86:02:0301001:368; 86:02:0301001:401; 86:02:0301001:413; 86:02:0301001:414; 86:02:0301001:46; 86:02:0301001:49; 86:02:0301001:64; 86:02:0301001:7; 86:02:0301001:9; 86:02:0301001:968; 86:02:0301001:971; 86:02:0301001:972; 86:02:0301001:975; 86:02:0301001:977; 86:02:0301001:980; 86:02:0301001:981; 86:02:0301001:995; 86:02:0301001:996; 86:02:0301001:999; 86:02:0301002:100; 86:02:0301002:181; 86:02:0301002:199; 86:02:0301002:200; 86:02:0301002:201; 86:02:0301002:203; 86:02:0301002:204; 86:02:0301002:230; 86:02:0301002:241; 86:02:0301002:247; 86:02:0301002:248; 86:02:0301002:262; 86:02:0301002:263; 86:02:0301002:270; 86:02:0301002:271; 86:02:0301002:281; 86:02:0301002:289; 86:02:0301002:356; 86:02:0301002:36; 86:02:0301002:361; 86:02:0301002:362; 86:02:0301002:363; 86:02:0301002:370; 86:02:0301002:372; 86:02:0301002:373; 86:02:0301002:375; 86:02:0301002:376; 86:02:0301002:377; 86:02:0301002:378; 86:02:0301002:380; 86:02:0301002:381; 86:02:0301002:382; 86:02:0301002:383; 86:02:0301002:39; 86:02:0301002:395; 86:02:0301002:396; 86:02:0301002:397; 86:02:0301002:398; 86:02:0301002:40; 86:02:0301002:402; 86:02:0301002:413; 86:02:0301002:427; 86:02:0301002:428; 86:02:0301002:435; 86:02:0301002:51; 86:02:0301002:656; 86:02:0301002:658; 86:02:0301002:67; 86:02:0301002:69; 86:02:0301002:98 землями, государственная и муниципальная собственность на которые не разграничена</w:t>
            </w:r>
          </w:p>
        </w:tc>
      </w:tr>
    </w:tbl>
    <w:bookmarkEnd w:id="1"/>
    <w:p w:rsidR="004A3AD7" w:rsidRDefault="004A3AD7" w:rsidP="00160A9A">
      <w:pPr>
        <w:pStyle w:val="NoSpacing"/>
        <w:jc w:val="both"/>
        <w:rPr>
          <w:color w:val="000000"/>
          <w:sz w:val="28"/>
          <w:szCs w:val="28"/>
        </w:rPr>
      </w:pPr>
      <w:r w:rsidRPr="003B37BF">
        <w:rPr>
          <w:color w:val="000000"/>
          <w:sz w:val="28"/>
          <w:szCs w:val="28"/>
        </w:rPr>
        <w:t>заменить строкой следующего содержания:</w:t>
      </w:r>
    </w:p>
    <w:p w:rsidR="004A3AD7" w:rsidRDefault="004A3AD7" w:rsidP="00160A9A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61"/>
        <w:gridCol w:w="1134"/>
        <w:gridCol w:w="3391"/>
        <w:gridCol w:w="3980"/>
      </w:tblGrid>
      <w:tr w:rsidR="004A3AD7" w:rsidRPr="00386A4B" w:rsidTr="00A37112">
        <w:trPr>
          <w:trHeight w:val="253"/>
        </w:trPr>
        <w:tc>
          <w:tcPr>
            <w:tcW w:w="861" w:type="dxa"/>
            <w:noWrap/>
          </w:tcPr>
          <w:p w:rsidR="004A3AD7" w:rsidRPr="00160A9A" w:rsidRDefault="004A3AD7" w:rsidP="00A37112">
            <w:pPr>
              <w:spacing w:line="259" w:lineRule="auto"/>
              <w:ind w:firstLine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color w:val="000000"/>
                <w:sz w:val="20"/>
                <w:szCs w:val="20"/>
              </w:rPr>
              <w:t>ЗУ:226</w:t>
            </w:r>
          </w:p>
        </w:tc>
        <w:tc>
          <w:tcPr>
            <w:tcW w:w="1134" w:type="dxa"/>
          </w:tcPr>
          <w:p w:rsidR="004A3AD7" w:rsidRPr="00160A9A" w:rsidRDefault="004A3AD7" w:rsidP="00A37112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color w:val="000000"/>
                <w:sz w:val="20"/>
                <w:szCs w:val="20"/>
              </w:rPr>
              <w:t>23007</w:t>
            </w:r>
            <w:r w:rsidRPr="00160A9A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391" w:type="dxa"/>
          </w:tcPr>
          <w:p w:rsidR="004A3AD7" w:rsidRPr="00160A9A" w:rsidRDefault="004A3AD7" w:rsidP="00A37112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color w:val="000000"/>
                <w:sz w:val="20"/>
                <w:szCs w:val="20"/>
              </w:rPr>
              <w:t>Улично-дорожная сеть (12.0.1)</w:t>
            </w:r>
          </w:p>
        </w:tc>
        <w:tc>
          <w:tcPr>
            <w:tcW w:w="3980" w:type="dxa"/>
          </w:tcPr>
          <w:p w:rsidR="004A3AD7" w:rsidRPr="00160A9A" w:rsidRDefault="004A3AD7" w:rsidP="00A37112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color w:val="000000"/>
                <w:sz w:val="20"/>
                <w:szCs w:val="20"/>
              </w:rPr>
              <w:t>Перераспределение земельных участков 86:02:0301001:10; 86:02:0301001:1000; 86:02:0301001:102; 86:02:0301001:104; 86:02:0301001:11; 86:02:0301001:112; 86:02:0301001:1146; 86:02:0301001:1148; 86:02:0301001:1162; 86:02:0301001:127; 86:02:0301001:128; 86:02:0301001:129; 86:02:0301001:137; 86:02:0301001:14; 86:02:0301001:141; 86:02:0301001:143; 86:02:0301001:15; 86:02:0301001:156; 86:02:0301001:169; 86:02:0301001:171; 86:02:0301001:172; 86:02:0301001:173; 86:02:0301001:182; 86:02:0301001:217; 86:02:0301001:224; 86:02:0301001:228; 86:02:0301001:229; 86:02:0301001:230; 86:02:0301001:235; 86:02:0301001:239; 86:02:0301001:240; 86:02:0301001:273; 86:02:0301001:289; 86:02:0301001:290; 86:02:0301001:3; 86:02:0301001:315; 86:02:0301001:316; 86:02:0301001:356; 86:02:0301001:36; 86:02:0301001:360; 86:02:0301001:368; 86:02:0301001:401; 86:02:0301001:413; 86:02:0301001:414; 86:02:0301001:46; 86:02:0301001:49; 86:02:0301001:64; 86:02:0301001:7; 86:02:0301001:9; 86:02:0301001:968; 86:02:0301001:971; 86:02:0301001:972; 86:02:0301001:975; 86:02:0301001:977; 86:02:0301001:980; 86:02:0301001:981; 86:02:0301001:995; 86:02:0301001:996; 86:02:0301001:999; 86:02:0301002:100; 86:02:0301002:181; 86:02:0301002:199; 86:02:0301002:200; 86:02:0301002:201; 86:02:0301002:203; 86:02:0301002:204; 86:02:0301002:230; 86:02:0301002:241; 86:02:0301002:247; 86:02:0301002:248; 86:02:0301002:262; 86:02:0301002:263; 86:02:0301002:270; 86:02:0301002:271; 86:02:0301002:281; 86:02:0301002:289; 86:02:0301002:356; 86:02:0301002:36; 86:02:0301002:361; 86:02:0301002:362; 86:02:0301002:363; 86:02:0301002:370; 86:02:0301002:372; 86:02:0301002:373; 86:02:0301002:375; 86:02:0301002:376; 86:02:0301002:377; 86:02:0301002:378; 86:02:0301002:380; 86:02:0301002:381; 86:02:0301002:382; 86:02:0301002:383; 86:02:0301002:39; 86:02:0301002:395; 86:02:0301002:396; 86:02:0301002:397; 86:02:0301002:398; 86:02:0301002:40; 86:02:0301002:402; 86:02:0301002:413; 86:02:0301002:427; 86:02:0301002:428; 86:02:0301002:435; 86:02:0301002:51; 86:02:0301002:656; 86:02:0301002:658; 86:02:0301002:67; 86:02:0301002:69; 86:02:0301002:98 землями, государственная и муниципальная собственность на которые не разграничена</w:t>
            </w:r>
          </w:p>
        </w:tc>
      </w:tr>
    </w:tbl>
    <w:p w:rsidR="004A3AD7" w:rsidRDefault="004A3AD7" w:rsidP="001A559A">
      <w:pPr>
        <w:pStyle w:val="NoSpacing"/>
        <w:jc w:val="both"/>
        <w:rPr>
          <w:color w:val="000000"/>
          <w:sz w:val="28"/>
          <w:szCs w:val="28"/>
        </w:rPr>
      </w:pPr>
    </w:p>
    <w:p w:rsidR="004A3AD7" w:rsidRDefault="004A3AD7" w:rsidP="00160A9A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1.1.1.5. Строку:</w:t>
      </w:r>
    </w:p>
    <w:p w:rsidR="004A3AD7" w:rsidRDefault="004A3AD7" w:rsidP="00160A9A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61"/>
        <w:gridCol w:w="1134"/>
        <w:gridCol w:w="3391"/>
        <w:gridCol w:w="3980"/>
      </w:tblGrid>
      <w:tr w:rsidR="004A3AD7" w:rsidRPr="00386A4B" w:rsidTr="00A37112">
        <w:trPr>
          <w:trHeight w:val="253"/>
        </w:trPr>
        <w:tc>
          <w:tcPr>
            <w:tcW w:w="861" w:type="dxa"/>
            <w:noWrap/>
          </w:tcPr>
          <w:p w:rsidR="004A3AD7" w:rsidRPr="00160A9A" w:rsidRDefault="004A3AD7" w:rsidP="00160A9A">
            <w:pPr>
              <w:spacing w:line="259" w:lineRule="auto"/>
              <w:ind w:firstLine="0"/>
              <w:jc w:val="left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sz w:val="20"/>
                <w:szCs w:val="20"/>
              </w:rPr>
              <w:t>ЗУ:174</w:t>
            </w:r>
          </w:p>
        </w:tc>
        <w:tc>
          <w:tcPr>
            <w:tcW w:w="1134" w:type="dxa"/>
          </w:tcPr>
          <w:p w:rsidR="004A3AD7" w:rsidRPr="00160A9A" w:rsidRDefault="004A3AD7" w:rsidP="00160A9A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sz w:val="20"/>
                <w:szCs w:val="20"/>
              </w:rPr>
              <w:t>305</w:t>
            </w:r>
          </w:p>
        </w:tc>
        <w:tc>
          <w:tcPr>
            <w:tcW w:w="3391" w:type="dxa"/>
          </w:tcPr>
          <w:p w:rsidR="004A3AD7" w:rsidRPr="00160A9A" w:rsidRDefault="004A3AD7" w:rsidP="00160A9A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sz w:val="20"/>
                <w:szCs w:val="20"/>
              </w:rPr>
              <w:t>Блокированная жилая застройка (2.3)</w:t>
            </w:r>
          </w:p>
        </w:tc>
        <w:tc>
          <w:tcPr>
            <w:tcW w:w="3980" w:type="dxa"/>
          </w:tcPr>
          <w:p w:rsidR="004A3AD7" w:rsidRPr="00160A9A" w:rsidRDefault="004A3AD7" w:rsidP="00160A9A">
            <w:pPr>
              <w:ind w:firstLine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60A9A">
              <w:rPr>
                <w:sz w:val="20"/>
                <w:szCs w:val="20"/>
              </w:rPr>
              <w:t>Перераспределение земельного участка 86:02:0301001:985 с землями, государственная и муниципальная собственность на которые не разграничена</w:t>
            </w:r>
          </w:p>
        </w:tc>
      </w:tr>
    </w:tbl>
    <w:p w:rsidR="004A3AD7" w:rsidRDefault="004A3AD7" w:rsidP="001A559A">
      <w:pPr>
        <w:pStyle w:val="NoSpacing"/>
        <w:jc w:val="both"/>
        <w:rPr>
          <w:color w:val="000000"/>
          <w:sz w:val="28"/>
          <w:szCs w:val="28"/>
        </w:rPr>
      </w:pPr>
    </w:p>
    <w:p w:rsidR="004A3AD7" w:rsidRDefault="004A3AD7" w:rsidP="001A559A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исключить.</w:t>
      </w:r>
    </w:p>
    <w:p w:rsidR="004A3AD7" w:rsidRDefault="004A3AD7" w:rsidP="001A559A">
      <w:pPr>
        <w:pStyle w:val="NoSpacing"/>
        <w:jc w:val="both"/>
        <w:rPr>
          <w:color w:val="000000"/>
          <w:sz w:val="28"/>
          <w:szCs w:val="28"/>
        </w:rPr>
      </w:pPr>
    </w:p>
    <w:p w:rsidR="004A3AD7" w:rsidRDefault="004A3AD7" w:rsidP="001A559A">
      <w:pPr>
        <w:pStyle w:val="NoSpacing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1.1.2. Приложение 1 «Ведомости </w:t>
      </w:r>
      <w:r w:rsidRPr="00160A9A">
        <w:rPr>
          <w:color w:val="000000"/>
          <w:sz w:val="28"/>
          <w:szCs w:val="28"/>
        </w:rPr>
        <w:t>координат поворотных точек границ образуемых земельных участков</w:t>
      </w:r>
      <w:r>
        <w:rPr>
          <w:color w:val="000000"/>
          <w:sz w:val="28"/>
          <w:szCs w:val="28"/>
        </w:rPr>
        <w:t>» изложить в следующей редакции: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307"/>
        <w:gridCol w:w="3308"/>
        <w:gridCol w:w="3308"/>
      </w:tblGrid>
      <w:tr w:rsidR="004A3AD7" w:rsidRPr="00D640FB" w:rsidTr="00A37112">
        <w:trPr>
          <w:trHeight w:val="680"/>
          <w:tblHeader/>
          <w:jc w:val="center"/>
        </w:trPr>
        <w:tc>
          <w:tcPr>
            <w:tcW w:w="3307" w:type="dxa"/>
            <w:noWrap/>
            <w:vAlign w:val="center"/>
          </w:tcPr>
          <w:p w:rsidR="004A3AD7" w:rsidRPr="00D640FB" w:rsidRDefault="004A3AD7" w:rsidP="00A37112">
            <w:pPr>
              <w:keepNext/>
              <w:keepLines/>
              <w:adjustRightInd w:val="0"/>
              <w:ind w:firstLine="0"/>
              <w:jc w:val="center"/>
              <w:textAlignment w:val="baseline"/>
              <w:rPr>
                <w:szCs w:val="20"/>
              </w:rPr>
            </w:pPr>
            <w:r w:rsidRPr="00D640FB">
              <w:rPr>
                <w:szCs w:val="20"/>
              </w:rPr>
              <w:t>Номер поворотной точки</w:t>
            </w:r>
          </w:p>
        </w:tc>
        <w:tc>
          <w:tcPr>
            <w:tcW w:w="3308" w:type="dxa"/>
            <w:noWrap/>
            <w:vAlign w:val="center"/>
          </w:tcPr>
          <w:p w:rsidR="004A3AD7" w:rsidRPr="00D640FB" w:rsidRDefault="004A3AD7" w:rsidP="00A37112">
            <w:pPr>
              <w:keepNext/>
              <w:keepLines/>
              <w:adjustRightInd w:val="0"/>
              <w:ind w:firstLine="0"/>
              <w:jc w:val="center"/>
              <w:textAlignment w:val="baseline"/>
              <w:rPr>
                <w:szCs w:val="20"/>
              </w:rPr>
            </w:pPr>
            <w:r w:rsidRPr="00D640FB">
              <w:rPr>
                <w:szCs w:val="20"/>
              </w:rPr>
              <w:t>X (м)</w:t>
            </w:r>
          </w:p>
        </w:tc>
        <w:tc>
          <w:tcPr>
            <w:tcW w:w="3308" w:type="dxa"/>
            <w:noWrap/>
            <w:vAlign w:val="center"/>
          </w:tcPr>
          <w:p w:rsidR="004A3AD7" w:rsidRPr="00D640FB" w:rsidRDefault="004A3AD7" w:rsidP="00A37112">
            <w:pPr>
              <w:keepNext/>
              <w:keepLines/>
              <w:adjustRightInd w:val="0"/>
              <w:ind w:firstLine="0"/>
              <w:jc w:val="center"/>
              <w:textAlignment w:val="baseline"/>
              <w:rPr>
                <w:szCs w:val="20"/>
              </w:rPr>
            </w:pPr>
            <w:r w:rsidRPr="00D640FB">
              <w:rPr>
                <w:szCs w:val="20"/>
              </w:rPr>
              <w:t>Y (м)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AC4F15" w:rsidRDefault="004A3AD7" w:rsidP="00A37112">
            <w:pPr>
              <w:ind w:firstLine="0"/>
              <w:jc w:val="center"/>
              <w:rPr>
                <w:b/>
                <w:bCs/>
              </w:rPr>
            </w:pPr>
            <w:r w:rsidRPr="00AC4F15">
              <w:rPr>
                <w:b/>
                <w:bCs/>
              </w:rPr>
              <w:t>:240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613895">
              <w:rPr>
                <w:rFonts w:cs="Times New Roman"/>
                <w:szCs w:val="24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1009604.53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2616821.69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613895">
              <w:rPr>
                <w:rFonts w:cs="Times New Roman"/>
                <w:szCs w:val="24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1009614.32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2616835.45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613895">
              <w:rPr>
                <w:rFonts w:cs="Times New Roman"/>
                <w:szCs w:val="24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1009621.23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2616838.84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613895">
              <w:rPr>
                <w:rFonts w:cs="Times New Roman"/>
                <w:szCs w:val="24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1009628.48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2616845.55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613895">
              <w:rPr>
                <w:rFonts w:cs="Times New Roman"/>
                <w:szCs w:val="24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1009630.87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2616849.92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613895">
              <w:rPr>
                <w:rFonts w:cs="Times New Roman"/>
                <w:szCs w:val="24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1009633.43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2616848.51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613895">
              <w:rPr>
                <w:rFonts w:cs="Times New Roman"/>
                <w:szCs w:val="24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1009639.58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2616858.55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613895">
              <w:rPr>
                <w:rFonts w:cs="Times New Roman"/>
                <w:szCs w:val="24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1009635.69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2616860.78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613895">
              <w:rPr>
                <w:rFonts w:cs="Times New Roman"/>
                <w:szCs w:val="24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1009648.15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2616885.31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613895">
              <w:rPr>
                <w:rFonts w:cs="Times New Roman"/>
                <w:szCs w:val="24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1009632.41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2616893.07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613895">
              <w:rPr>
                <w:rFonts w:cs="Times New Roman"/>
                <w:szCs w:val="24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1009617.38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2616864.47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613895">
              <w:rPr>
                <w:rFonts w:cs="Times New Roman"/>
                <w:szCs w:val="24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1009615.07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2616865.62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613895">
              <w:rPr>
                <w:rFonts w:cs="Times New Roman"/>
                <w:szCs w:val="24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2616823.56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613895">
              <w:rPr>
                <w:rFonts w:cs="Times New Roman"/>
                <w:szCs w:val="24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1009598.90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2616820.96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613895">
              <w:rPr>
                <w:rFonts w:cs="Times New Roman"/>
                <w:szCs w:val="24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1009604.53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2616821.69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AF604E" w:rsidRDefault="004A3AD7" w:rsidP="00A37112">
            <w:pPr>
              <w:pStyle w:val="a5"/>
              <w:rPr>
                <w:rFonts w:cs="Times New Roman"/>
                <w:b/>
                <w:bCs/>
                <w:color w:val="000000"/>
                <w:szCs w:val="24"/>
              </w:rPr>
            </w:pPr>
            <w:r w:rsidRPr="00AF604E">
              <w:rPr>
                <w:rFonts w:cs="Times New Roman"/>
                <w:b/>
                <w:bCs/>
                <w:color w:val="000000"/>
                <w:szCs w:val="24"/>
              </w:rPr>
              <w:t>:326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1010734.49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2616302.76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1010735.31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2616303.70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1010732.42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2616306.21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1010731.60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2616305.27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1010734.49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2616302.76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1010747.15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2616327.42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1010747.73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2616328.52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1010746.63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2616329.10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1010746.05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2616328.00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1010747.15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2616327.42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1010757.79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2616348.70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1010758.37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2616349.80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1010757.27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2616350.38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1010756.69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2616349.28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1010757.79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2616348.70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1010552.23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2616372.89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1010551.70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2616373.75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1010550.85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2616373.23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1010551.37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2616372.37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1010768.27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2616370.22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1010770.39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2616374.17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1010769.51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2616374.66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1010767.39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2616370.71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1010768.27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2616370.22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1010764.97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2616377.47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1010765.13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2616378.94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1010760.31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2616379.55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1010760.17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2616378.04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1010764.97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2616377.47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1010771.81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2616375.40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1010772.28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2616379.37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1010766.34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2616379.96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1010766.01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2616375.97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1010771.81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2616375.40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1010747.38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2616379.17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1010748.27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2616380.08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1010747.43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2616381.00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1010746.51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2616380.06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1010747.38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2616379.17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1010773.01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2616383.16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1010772.22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2616384.29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1010769.17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2616382.38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1010769.92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2616381.20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1010773.01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2616383.16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1010709.19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2616384.35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1010708.48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2616385.05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1010707.77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2616384.35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1010708.48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2616383.64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1010709.19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2616384.35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1010670.66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2616383.09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1010672.62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2616386.61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1010671.74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2616387.07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1010669.79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2616383.60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1010670.66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2616383.09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1010526.23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2616389.88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1010526.47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2616390.85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1010522.33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2616391.82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1010522.09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2616390.84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1010526.23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2616389.88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1010507.90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2616394.86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1010507.19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2616395.57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1010506.48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2616394.86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1010507.19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2616394.15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1010507.90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2616394.86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</w:t>
            </w:r>
            <w:r>
              <w:rPr>
                <w:b/>
                <w:bCs/>
                <w:sz w:val="20"/>
              </w:rPr>
              <w:t>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1010785.28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2616396.49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1010784.38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2616397.62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1010780.91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2616394.81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1010781.83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2616393.70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1010785.28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2616396.49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1010787.01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2616403.13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1010787.83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2616404.07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1010786.89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2616404.89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1010786.07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2616403.96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1010787.01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2616403.13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1010479.57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2616400.67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1010479.81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2616402.35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1010480.22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2616405.20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1010479.22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2616405.32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2616402.58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1010478.58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2616400.83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1010479.57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2616400.67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1010643.40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2616405.55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1010642.69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2616406.26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1010641.98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2616405.55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1010642.69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2616404.84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1010643.40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2616405.55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2616407.30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2616408.01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1010530.60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2616407.30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2616406.59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2616407.30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1010447.00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2616416.43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1010446.29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2616417.14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2616416.43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1010446.29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2616415.73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1010447.00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2616416.43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1010611.83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2616421.71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2616422.42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1010610.41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2616421.71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2616421.00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1010611.83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2616421.71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1010411.86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2616432.90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1010411.15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2616433.61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1010410.44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2616432.90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1010411.15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2616432.19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1010411.86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2616432.90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1010414.84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2616442.11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2616442.82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1010413.42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2616442.11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2616441.40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1010414.84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2616442.11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1010375.69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2616449.88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1010374.98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2616450.59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1010374.27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2616449.88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1010374.98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2616449.17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1010375.69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2616449.88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1010561.94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2616450.78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2616451.49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1010560.52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2616450.78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2616450.08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1010561.94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2616450.78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2616457.38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1010381.68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2616458.28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1010380.79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2616458.72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1010380.34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2616457.82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2616457.38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1010348.18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2616462.67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1010347.47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2616463.38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1010346.76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2616462.67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1010347.47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2616461.96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1010348.18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2616462.67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1010528.77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2616469.53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1010528.06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2616470.24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1010527.35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2616469.53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1010528.06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2616468.82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1010528.77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2616469.53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1010352.12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2616471.10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1010352.83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2616471.81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1010352.12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2616472.52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1010351.42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2616471.81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1010352.12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2616471.10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1010318.87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2616476.57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1010318.16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2616477.28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1010317.45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2616476.57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1010318.16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2616475.86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1010318.87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2616476.57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1010295.42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2616487.66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1010294.71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2616488.37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1010294.00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2616487.66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1010294.71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2616486.95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1010295.42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2616487.66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1010484.75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2616494.92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1010484.04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2616495.63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1010483.33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2616494.92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1010484.04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2616494.21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1010484.75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2616494.92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1010302.18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2616496.31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1010301.47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2616497.02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1010300.76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2616496.31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1010301.47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2616495.60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1010302.18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2616496.31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1010268.70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2616500.42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1010267.99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2616501.13</w:t>
            </w:r>
          </w:p>
        </w:tc>
      </w:tr>
      <w:tr w:rsidR="004A3AD7" w:rsidRPr="005D72ED" w:rsidTr="00A37112">
        <w:tblPrEx>
          <w:tblLook w:val="0000"/>
        </w:tblPrEx>
        <w:trPr>
          <w:trHeight w:val="65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1010267.28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2616500.42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1010267.99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2616499.71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1010268.70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2616500.42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1010243.24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2616511.80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1010238.88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2616519.57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1010238.63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2616513.86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1010243.24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2616511.80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1010251.65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2616520.39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1010251.90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2616520.95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1010251.00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2616521.38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1010250.74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2616520.80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1010251.65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2616520.39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1010436.22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2616522.97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1010435.51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2616523.68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1010434.80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2616522.97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1010435.51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2616522.26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1010436.22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2616522.97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1010234.66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2616539.79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1010233.95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2616540.50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2616539.79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1010233.95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2616539.08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1010234.66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2616539.79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1010393.25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2616547.66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1010392.54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2616548.37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1010391.83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2616547.66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1010392.54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2616546.95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1010393.25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2616547.66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1010360.34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2616566.53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1010356.31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2616568.97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1010353.27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2616564.95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1010360.34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2616566.53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1010130.79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2616563.73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1010131.67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2616569.31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1010125.74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2616566.45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1010130.79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2616563.73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1010228.28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2616571.46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1010227.57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2616572.16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1010226.86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2616571.46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1010227.57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2616570.75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1010228.28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2616571.46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1010115.21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2616573.88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1010114.50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2616574.59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1010113.79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2616573.88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1010114.50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2616573.17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1010115.21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2616573.88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1010155.48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2616575.93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1010154.76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2616576.64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1010154.06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2616575.93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1010154.76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2616575.23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1010155.48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2616575.93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1010319.23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2616582.81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1010319.92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2616584.58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1010320.23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2616585.37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1010319.29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2616585.73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1010319.01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2616585.01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1010318.31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2616583.19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1010319.23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2616582.81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1010302.16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2616586.06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1010302.58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2616586.98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1010301.66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2616587.38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1010301.25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2616586.47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1010302.16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2616586.06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1010180.16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2616587.62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1010179.45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2616588.33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1010178.74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2616587.62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1010179.45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2616586.91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1010180.16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2616587.62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1010086.98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2616590.35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1010086.27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2616591.06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1010085.56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2616590.35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1010086.27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2616589.65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1010086.98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2616590.35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1010137.78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2616601.61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1010137.07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2616602.32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1010136.36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2616601.61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1010137.07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2616600.91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1010137.78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2616601.61</w:t>
            </w:r>
          </w:p>
        </w:tc>
      </w:tr>
      <w:tr w:rsidR="004A3AD7" w:rsidRPr="005D72ED" w:rsidTr="00A37112">
        <w:tblPrEx>
          <w:tblLook w:val="0000"/>
        </w:tblPrEx>
        <w:trPr>
          <w:trHeight w:val="65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1010262.09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2616600.44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1010260.11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2616604.26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1010259.21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2616603.82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1010261.24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2616599.88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1010262.09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2616600.44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1010222.27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2616599.57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1010221.32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2616604.41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1010220.35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2616604.24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1010221.28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2616599.37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1010222.27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2616599.57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2616604.82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1010215.88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2616605.75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1010212.33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2616604.30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1010212.71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2616603.37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2616604.82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1010056.08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2616607.86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1010055.37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2616608.57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1010054.66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2616607.86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1010055.37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2616607.15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1010056.08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2616607.86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1010310.87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2616606.44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1010312.17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2616609.21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1010311.27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2616609.67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1010311.18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2616609.47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1010309.96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2616606.86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1010310.87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2616606.44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1010224.30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2616606.30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1010225.35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2616607.97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1010220.36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2616611.19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1010218.50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2616608.23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1010222.47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2616605.59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1010224.30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2616606.30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1010225.69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2616613.02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1010228.42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2616616.45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1010227.63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2616617.07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2616613.65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1010225.69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2616613.02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1010028.20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2616624.04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1010027.49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2616624.75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1010026.78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2616624.04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1010027.49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2616623.34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1010028.20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2616624.04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1010143.65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2616629.05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1010142.94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2616629.76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1010142.23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2616629.05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1010142.94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2616628.34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1010143.65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2616629.05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1010243.11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2616633.28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1010243.37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2616634.25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2616635.28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1010239.13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2616634.33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1010243.11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2616633.28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1010322.50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2616638.13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2616639.11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1010322.10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2616639.26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1010321.84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2616638.30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1010322.50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2616638.13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2616640.05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1010448.76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2616640.76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1010448.05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2616640.05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1010448.76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2616639.34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2616640.05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1009998.31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2616640.90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1009997.60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2616641.61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1009996.89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2616640.90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1009997.60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2616640.19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1009998.31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2616640.90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1010465.45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2616643.72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1010464.07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2616645.14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1010463.35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2616644.44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1010464.73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2616643.02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1010465.45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2616643.72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1010440.19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2616649.56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1010440.78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2616650.37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1010437.38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2616652.83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1010436.79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2616652.02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1010440.19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2616649.56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1009968.09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2616657.10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1009968.69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2616657.90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1009965.92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2616659.98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1009964.20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2616660.85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1009963.80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2616660.32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1009968.09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2616657.10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1010149.24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2616655.76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1010150.01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2616659.25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1010147.01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2616660.98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1010146.48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2616660.68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1010148.42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2616656.25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1010149.24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2616655.76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1010356.22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2616658.77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1010357.69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2616661.89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1010357.03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2616662.26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1010355.61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2616661.79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1010354.90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2616660.49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2616661.11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1010353.06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2616660.94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1010352.80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2616660.47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1010356.22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2616658.77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1010270.73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2616665.03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2616665.74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1010269.31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2616665.03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2616664.32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1010270.73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2616665.03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1010419.42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2616666.54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1010418.71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2616667.25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1010418.00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2616666.54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1010418.71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2616665.84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1010419.42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2616666.54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1010332.35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2616664.92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1010333.28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2616667.56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1010332.49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2616667.80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1010331.64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2616665.18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1010332.35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2616664.92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1010131.51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2616669.73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1010130.80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2616670.44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1010130.09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2616669.73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1010130.80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2616669.02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1010131.51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2616669.73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1010139.13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2616677.20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1010138.42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2616677.91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1010137.71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2616677.20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1010138.42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2616676.49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1010139.13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2616677.20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1010365.82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2616677.74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1010365.11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2616678.45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1010364.40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2616677.74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1010365.11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2616677.03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1010365.82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2616677.74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1010396.84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2616683.64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1010396.13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2616684.35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1010395.42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2616683.64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1010396.13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2616682.93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1010396.84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2616683.64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1010103.38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2616686.01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2616686.72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1010101.96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2616686.01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2616685.30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1010103.38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2616686.01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2616697.14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1010104.87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2616697.85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1010104.16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2616697.14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1010104.87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2616696.43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2616697.14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1010374.02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2616696.67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1010376.36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2616699.42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1010375.60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2616700.07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1010373.25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2616697.32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1010374.02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2616696.67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1010071.21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2616704.13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1010070.50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2616704.84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1010069.79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2616704.13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1010070.50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2616703.42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1010071.21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2616704.13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1010302.60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2616702.07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2616702.84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1010300.11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2616705.32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1010299.47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2616704.55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1010302.60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2616702.07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1010074.60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2616714.23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1010073.89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2616714.94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1010073.18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2616714.23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1010073.89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2616713.52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1010074.60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2616714.23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1010363.44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2616719.65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2616720.36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1010362.52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2616720.15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2616719.65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2616718.94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1010363.33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2616719.54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1010363.44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2616719.65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1010037.75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2616722.88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1010037.04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2616723.59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1010036.33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2616722.88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1010037.04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2616722.17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1010037.75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2616722.88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1010347.70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2616723.29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1010350.41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2616726.43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1010349.50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2616726.93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1010346.94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2616723.95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1010347.70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2616723.29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1010042.67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2616731.85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1010041.96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2616732.56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1010041.25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2616731.85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1010041.96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2616731.14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1010042.67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2616731.85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1010020.18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2616732.61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1010019.47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2616733.31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1010018.76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2616732.61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1010019.47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2616731.90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1010020.18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2616732.61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1010330.83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2616738.39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1010333.06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2616742.43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1010332.18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2616742.92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1010329.97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2616738.89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1010330.83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2616738.39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1009998.05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2616744.45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1009998.40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2616745.09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2616745.58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1009997.16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2616744.92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1009998.05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2616744.45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1010004.01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2616753.44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1010003.30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2616754.15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1010002.59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2616753.44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1010003.30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2616752.73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1010004.01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2616753.44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1010301.02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2616755.39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2616756.10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1010299.60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2616755.39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2616754.68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1010301.02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2616755.39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1009976.55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2616756.60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1009977.02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2616757.50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1009976.13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2616757.97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1009973.56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2616759.30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1009972.90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2616759.65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1009972.43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2616758.76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1009973.30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2616758.29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1009975.66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2616757.07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1009976.55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2616756.60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1010269.09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2616762.48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1010268.38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2616763.19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1010267.67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2616762.48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1010268.38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2616761.77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1010269.09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2616762.48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1010348.29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2616768.84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1010347.58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2616769.55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1010346.87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2616768.84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1010347.58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2616768.13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1010348.29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2616768.84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1010273.97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2616769.89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1010273.26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2616770.60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1010272.55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2616769.89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1010273.26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2616769.18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1010273.97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2616769.89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1010231.70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2616781.16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1010232.21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2616782.02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1010231.36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2616782.53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1010230.85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2616781.67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1010231.70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2616781.16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1009758.99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2616782.18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1009758.28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2616782.89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1009757.57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2616782.18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1009758.28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2616781.47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1009758.99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2616782.18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2616784.93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1010346.21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2616785.81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1010345.32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2616786.29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1010344.85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2616785.41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2616784.93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1010241.68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2616786.19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1010242.19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2616787.06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1010238.03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2616789.48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1010237.54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2616788.62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396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1010241.68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2616786.19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1010365.22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2616798.41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1010364.51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2616799.12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1010363.80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2616798.41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1010364.51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2616797.70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1010365.22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2616798.41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1009771.31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2616802.39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1009770.60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2616803.10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1009769.89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2616802.39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1009770.60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2616801.68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1009771.31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2616802.39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1009781.48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2616820.53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1009780.77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2616821.24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1009780.06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2616820.53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1009780.77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2616819.82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1009781.48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2616820.53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1010185.12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2616814.92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1010187.12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2616819.28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1010182.90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2616821.50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1010185.12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2616814.92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1009730.52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2616822.61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1009731.15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2616823.75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1009729.57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2616823.43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1009727.37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2616822.99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1009727.55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2616822.01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1009728.95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2616822.29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1009730.52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2616822.61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1010380.73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2616825.98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2616826.69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1010379.31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2616825.98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2616825.27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1010380.73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2616825.98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1009763.62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2616828.20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1009762.91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2616828.91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1009762.20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2616828.20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1009762.91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2616827.49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1009763.62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2616828.20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2616828.54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2616829.25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1010151.35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2616828.54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2616827.83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2616828.54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1009794.77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2616829.79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1009794.06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2616830.50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1009793.35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2616829.79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1009794.06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2616829.08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1009794.77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2616829.79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1009889.69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2616831.61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1009888.98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2616832.31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1009888.26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2616831.61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1009888.98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2616830.90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1009889.69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2616831.61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1009634.79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2616832.95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1009634.08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2616833.66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1009631.06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2616830.55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1009631.59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2616830.02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1009632.61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2616830.71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1009634.79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2616832.95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1010162.52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2616833.63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2616834.34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1010161.10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2616833.63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2616832.92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1010162.52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2616833.63</w:t>
            </w:r>
          </w:p>
        </w:tc>
      </w:tr>
      <w:tr w:rsidR="004A3AD7" w:rsidRPr="005D72ED" w:rsidTr="00A37112">
        <w:tblPrEx>
          <w:tblLook w:val="0000"/>
        </w:tblPrEx>
        <w:trPr>
          <w:trHeight w:val="211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1009787.31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2616831.23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1009788.79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2616835.10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1009788.77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2616835.12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1009783.62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2616833.14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1009787.31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2616831.23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1009980.95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2616837.15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1009983.21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2616840.96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1009982.36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2616841.47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1009980.08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2616837.65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1009980.95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2616837.15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1009765.07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2616843.68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1009764.36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2616844.39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1009763.65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2616843.68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1009764.36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2616842.97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1009765.07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2616843.68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1009883.29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2616838.07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1009885.33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2616843.24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2616846.84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1009883.29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2616838.07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1009725.04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2616847.61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1009724.33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2616848.32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1009723.62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2616847.61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1009724.33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2616846.90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1009725.04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2616847.61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1010134.03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2616850.08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1010133.32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2616850.79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1010132.61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2616850.08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1010133.32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2616849.37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1010134.03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2616850.08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1010395.54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2616852.16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1010394.83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2616852.87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1010394.12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2616852.16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1010394.83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2616851.45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1010395.54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2616852.16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1009653.86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2616852.91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1009653.15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2616853.62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1009652.44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2616852.91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1009653.15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2616852.20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1009653.86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2616852.91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1010109.29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2616854.46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1010108.58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2616855.17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1010107.87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2616854.46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1010108.58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2616853.75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1010109.29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2616854.46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1009902.16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2616855.70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1009901.45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2616856.40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1009900.74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2616855.70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1009901.45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2616854.99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1009902.16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2616855.70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1010387.03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2616857.05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1010386.32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2616857.76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1010385.61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2616857.05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1010386.32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2616856.34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1010387.03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2616857.05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1009735.39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2616858.89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1009734.68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2616859.59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1009733.97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2616858.89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1009734.68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2616858.18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1009735.39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2616858.89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613895" w:rsidRDefault="004A3AD7" w:rsidP="00A37112">
            <w:pPr>
              <w:pStyle w:val="a5"/>
              <w:rPr>
                <w:rFonts w:cs="Times New Roman"/>
                <w:color w:val="FF0000"/>
                <w:szCs w:val="24"/>
              </w:rPr>
            </w:pPr>
            <w:r w:rsidRPr="00FD64A1">
              <w:rPr>
                <w:b/>
                <w:bCs/>
                <w:sz w:val="20"/>
              </w:rPr>
              <w:t>Контур121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1009883.50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2616862.50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1009883.78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2616863.11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1009882.79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2616863.70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1009882.92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2616863.93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1009880.47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2616865.47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1009880.04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2616864.20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497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1009883.50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2616862.50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1010253.37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2616862.91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1010255.18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2616866.07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1010254.39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2616866.47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2616863.19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1010253.37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2616862.91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1010106.56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2616866.00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1010105.85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2616866.71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1010105.14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2616866.00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1010105.85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2616865.29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1010106.56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2616866.00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1009807.28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2616866.06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1009806.57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2616866.77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1009805.86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2616866.06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1009806.57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2616865.35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1009807.28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2616866.06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1009669.78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2616869.39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1009667.39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2616873.09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1009666.54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2616872.54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1009668.93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2616868.85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1009669.78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2616869.39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1010246.44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2616873.25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1010245.73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2616873.96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1010245.02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2616873.25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1010245.73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2616872.54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1010246.44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2616873.25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1009707.29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2616873.31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1009706.58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2616874.02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1009705.87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2616873.31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1009706.58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2616872.60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1009707.29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2616873.31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1010071.02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2616873.33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2616874.04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1010069.60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2616873.33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2616872.62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1010071.02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2616873.33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1010003.90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2616875.92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1010003.19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2616876.63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1010002.48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2616875.92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1010003.19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2616875.21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1010003.90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2616875.92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1009751.43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2616877.47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1009750.72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2616878.18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1009750.01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2616877.47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1009750.23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2616877.25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1009750.72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2616876.76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1009751.08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2616877.12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1009751.43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2616877.47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1010411.06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2616879.29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1010410.35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2616880.00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1010409.64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2616879.29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1010410.35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2616878.58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1010411.06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2616879.29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1010075.62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2616883.71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2616884.42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1010074.20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2616883.71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2616883.00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1010075.62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2616883.71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1010401.37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2616884.23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1010401.84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2616885.12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1010401.10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2616885.51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1010400.60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2616884.63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1010401.37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2616884.23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1009679.16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2616883.89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1009681.00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2616887.02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1009680.15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2616887.53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1009678.30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2616884.41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1009679.16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2616883.89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1010269.30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2616893.25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1010268.59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2616893.96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1010267.88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2616893.25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1010268.59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2616892.54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1010269.30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2616893.25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1010474.81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2616893.65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1010475.40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2616894.47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1010474.58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2616895.05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1010473.99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2616894.24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1010474.81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2616893.65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1010015.81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2616896.06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1010015.10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2616896.77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1010014.39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2616896.06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1010015.10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2616895.36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1010015.81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2616896.06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1010052.77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2616897.13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1010052.06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2616897.84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1010051.35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2616897.13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1010052.06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2616896.42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1010052.77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2616897.13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1009654.44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2616900.44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1009653.73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2616901.15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1009653.02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2616900.44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1009653.73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2616899.74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1009654.44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2616900.44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1009832.80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2616894.84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1009835.63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2616899.99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1009832.08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2616901.94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1009829.36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2616896.64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1009832.80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2616894.84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1009830.18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2616899.25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1009830.86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2616899.98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1009827.40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2616903.11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1009826.73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2616902.37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1009830.18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2616899.25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1009617.49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2616904.14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1009616.78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2616904.85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1009616.07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2616904.14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1009616.78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2616903.43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1009617.49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2616904.14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2616905.63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2616906.33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1010424.60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2616905.63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2616904.92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2616905.63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1009897.81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2616908.26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1009897.89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2616909.26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1009896.89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2616909.34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1009896.81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2616908.34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1009897.81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2616908.26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1010418.94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2616908.74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1010418.23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2616909.44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2616908.74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1010418.23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2616908.03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597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1010418.94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2616908.74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2616908.66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1010453.33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2616909.29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1010452.58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2616909.96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1010451.98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2616909.26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2616908.66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1009875.70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2616909.89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1009875.78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2616910.89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1009874.78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2616910.97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1009874.70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2616909.97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1009875.70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2616909.89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1010023.70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2616909.27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1010025.83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2616912.90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1010024.97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2616913.40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1010022.84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2616909.77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1010023.70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2616909.27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1009627.52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2616914.24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1009626.81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2616914.95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1009626.10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2616914.24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1009626.81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2616913.53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1009627.52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2616914.24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1009852.17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2616911.47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1009854.55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2616916.55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1009847.55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2616914.75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1009852.17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2616911.47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1010283.05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2616921.00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1010282.34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2616921.71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1010281.63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2616921.00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1010282.34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2616920.30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1010283.05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2616921.00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1010437.68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2616919.26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1010437.98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2616919.75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1010434.09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2616922.18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1010433.55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2616921.34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1010437.00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2616919.18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2616919.37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1010437.68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2616919.26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1009581.83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2616922.07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1009581.12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2616922.78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1009580.41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2616922.07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1009581.12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2616921.36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1009581.83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2616922.07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1010145.18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2616920.37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1010147.22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2616924.04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1010146.34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2616924.53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1010144.30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2616920.85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1010145.18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2616920.37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1009598.91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2616928.81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1009598.20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2616929.52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1009597.49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2616928.81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1009598.20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2616928.10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1009598.91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2616928.81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1009399.85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2616930.22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1009400.09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2616931.20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1009399.11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2616931.43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1009398.87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2616930.46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1009399.85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2616930.22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1009997.80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2616928.14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1009999.98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2616931.34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1009999.24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2616931.73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1009998.89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2616931.09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1009998.02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2616931.56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1009994.06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2616930.98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1009993.86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2616930.38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1009997.21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2616928.48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1009997.80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2616928.14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1010444.16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2616930.90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1010442.36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2616932.69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1010440.92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2616934.13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1010440.21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2616933.42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1010443.45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2616930.19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1010444.16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2616930.90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1010162.01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2616935.61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1010161.30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2616936.32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1010160.59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2616935.61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1010161.30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2616934.90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1010162.01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2616935.61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1009864.26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2616936.05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1009864.57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2616936.99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1009861.13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2616938.13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1009860.43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2616938.36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1009860.12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2616937.41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1009860.63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2616937.23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1009864.26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2616936.05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1009575.86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2616940.48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1009575.15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2616941.19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1009574.44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2616940.48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1009575.15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2616939.77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1009575.86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2616940.48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1010434.61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2616937.99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1010435.21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2616938.79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1010432.12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2616941.01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1010429.71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2616942.71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1010429.11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2616941.97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1010431.42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2616940.30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1010434.61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2616937.99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1009538.31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2616944.49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1009537.60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2616945.20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1009536.89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2616944.49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1009537.60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2616943.78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1009538.31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2616944.49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1010645.82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2616944.66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1010645.21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2616945.45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1010644.42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2616944.84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1010645.03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2616944.05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1010645.82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2616944.66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1010159.07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2616945.19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1010158.36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2616945.90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1010157.65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2616945.19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1010158.36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2616944.48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1010159.07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2616945.19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1010299.09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2616945.77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1010299.60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2616946.63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1010295.91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2616948.86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1010295.40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2616947.99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1010299.09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2616945.77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1009404.06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2616944.69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1009404.23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2616945.10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1009404.02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2616948.97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1009403.02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2616948.93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1009403.26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2616944.64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695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1009404.06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2616944.69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1010010.07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2616951.50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1010010.55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2616952.38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1010010.44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2616952.44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1010009.67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2616952.86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1010009.18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2616951.98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1010009.95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2616951.56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1010010.07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2616951.50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1009548.90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2616954.21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1009548.19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2616954.92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1009547.48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2616954.21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1009548.19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2616953.50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1009548.90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2616954.21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1010458.60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2616953.88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1010459.27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2616954.63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1010458.43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2616955.36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1010456.29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2616957.22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1010455.62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2616956.46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1010457.75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2616954.61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1010458.60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2616953.88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1010308.78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2616963.44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1010308.07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2616964.15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1010307.36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2616963.44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1010308.07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2616962.74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1010308.78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2616963.44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1009877.99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2616964.06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1009877.28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2616964.77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1009876.57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2616964.06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1009877.28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2616963.35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1009877.99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2616964.06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1010180.52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2616968.28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1010179.81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2616968.99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1010179.10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2616968.28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1010179.81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2616967.57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1010180.52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2616968.28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1010394.17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2616968.40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1010393.46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2616969.11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1010392.75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2616968.40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1010393.46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2616967.69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1010394.17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2616968.40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1009488.92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2616969.54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1009488.21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2616970.25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1009487.50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2616969.54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1009488.21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2616968.83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1009488.92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2616969.54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1010173.45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2616970.89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1010172.73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2616971.60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1010172.02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2616970.89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1010172.73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2616970.18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1010173.45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2616970.89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1009517.05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2616969.46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1009518.87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2616972.63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1009517.99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2616973.13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1009516.18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2616969.96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1009517.05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2616969.46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1010480.87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2616973.66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1010480.16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2616974.37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1010479.45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2616973.66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1010480.16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2616972.95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1010480.87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2616973.66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1009405.77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2616973.04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1009406.22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2616973.93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1009405.33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2616974.38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1009404.88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2616973.48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1009405.77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2616973.04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1010025.50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2616975.19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1010026.06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2616976.02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1010022.76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2616978.26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1010022.18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2616977.44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1010025.50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2616975.19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1009465.40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2616980.97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1009464.69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2616981.68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1009463.98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2616980.97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1009464.69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2616980.26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1009465.40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2616980.97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1010630.95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2616980.11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1010631.24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2616980.89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1010631.10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2616981.14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1010628.74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2616982.09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1010628.38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2616981.15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1010630.95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2616980.11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1010302.81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2616979.18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1010305.09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2616983.09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1010304.17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2616983.01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1010298.76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2616982.51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1010302.22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2616979.66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1010302.81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2616979.18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1010463.33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2616983.70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1010463.95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2616984.34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1010463.23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2616985.04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1010462.60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2616984.38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1010463.33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2616983.70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1009488.34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2616985.45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1009487.63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2616986.16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1009486.92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2616985.45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1009487.63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2616984.74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1009488.34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2616985.45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1009420.44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2616984.89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1009420.91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2616985.78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1009420.13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2616986.20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1009419.64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2616985.32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1009420.44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2616984.89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1010629.65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2616983.62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1010626.64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2616986.77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1010625.93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2616986.06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1010628.93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2616982.91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1010629.65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2616983.62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2616987.29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1010499.23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2616987.99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1010498.52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2616987.29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1010499.23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2616986.58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2616987.29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1010476.31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2616986.87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1010475.44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2616988.22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1010472.49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2616986.31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1010469.95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2616987.65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1010469.28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2616986.72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1010471.95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2616984.07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1010476.31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2616986.87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1010327.75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2616987.58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1010327.04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2616988.29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1010326.33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2616987.58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1010327.04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2616986.87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796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1010327.75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2616987.58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1009890.88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2616990.03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1009890.17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2616990.74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1009889.46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2616990.03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1009890.17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2616989.32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1009890.88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2616990.03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1010373.99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2616991.40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1010374.56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2616992.24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1010371.04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2616994.59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2616993.76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1010373.99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2616991.40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1010187.72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2616996.77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1010187.01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2616997.48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1010186.30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2616996.77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1010187.01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2616996.06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1010187.72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2616996.77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1010196.66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2616996.85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1010195.95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2616997.56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1010195.24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2616996.85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1010195.95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2616996.14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1010196.66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2616996.85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1010496.74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2617000.79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1010496.15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2617001.37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1010495.32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2617000.79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2617000.08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1010496.74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2617000.79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1010280.33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2616998.68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1010280.99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2616999.44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1010277.93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2617002.08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1010277.27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2617001.32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1010280.33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2616998.68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1010611.01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2617002.65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1010610.30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2617003.36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1010609.59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2617002.65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1010610.30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2617001.94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1010611.01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2617002.65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1010345.77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2617004.17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1010345.06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2617004.88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1010344.35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2617004.17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1010345.06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2617003.46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1010345.77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2617004.17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Контур199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1010039.26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2617004.70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1010038.55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2617005.41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1010037.84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2617004.70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1010038.55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2617003.99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1010039.26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2617004.70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1009463.18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2616997.49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1009462.50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2617000.96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1009461.24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2617001.55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1009462.06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2617003.22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1009461.97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2617003.68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1009461.62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2617005.44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1009459.98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2617002.21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1009458.76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2616999.82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1009463.18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2616997.49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1010449.81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2617005.18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1010449.10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2617005.89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1010448.39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2617005.18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1010449.10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2617004.47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1010449.81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2617005.18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1009926.95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2617006.41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1009926.24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2617007.12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1009925.53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2617006.41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1009926.24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2617005.70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1009926.95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2617006.41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1009408.37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2617008.82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1009407.66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2617009.53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1009406.95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2617008.82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1009407.66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2617008.11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1009408.37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2617008.82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1010529.35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2617009.15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1010528.71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2617009.93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1010524.94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2617006.88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1010525.59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2617006.09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1010529.35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2617009.15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1010346.31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2617011.04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1010345.60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2617011.75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1010344.89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2617011.04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1010345.60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2617010.33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1010346.31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2617011.04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1009902.57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2617013.77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1009901.86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2617014.48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1009901.15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2617013.77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1009901.86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2617013.06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1009902.57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2617013.77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1009431.34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2617014.90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1009430.63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2617015.61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1009429.92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2617014.90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1009430.63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2617014.19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1009431.34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2617014.90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1010198.81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2617016.56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1010198.84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2617017.56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1010195.75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2617017.70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1010195.37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2617017.72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1010195.32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2617016.71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1010198.81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2617016.56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1010522.57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2617015.24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1010520.74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2617017.79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1010516.50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2617015.29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1010522.57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2617015.24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1010326.96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2617017.69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1010326.25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2617018.40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1010325.54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2617017.69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1010326.25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2617016.98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1010326.96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2617017.69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1010542.27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2617018.50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1010541.72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2617019.33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1010538.30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2617017.03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1010538.86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2617016.21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1010542.27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2617018.50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1010433.58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2617020.34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1010429.56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2617022.98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1010426.86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2617019.21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1010433.58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2617020.34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1010590.09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2617024.19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1010589.38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2617024.90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1010588.67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2617024.19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1010589.38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2617023.48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1010590.09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2617024.19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1009409.12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2617023.52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1009409.45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2617026.76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1009408.47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2617026.86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1009408.13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2617023.62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1009409.12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2617023.52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1010557.10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2617029.17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1010556.39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2617029.88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1010555.68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2617029.17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1010556.39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2617028.47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899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1010557.10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2617029.17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1009475.36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2617029.88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1009475.85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2617030.76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1009475.24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2617031.12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1009474.72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2617030.26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1009475.36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2617029.88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1010052.96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2617029.02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1010055.38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2617033.32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1010054.74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2617033.69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1010054.52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2617033.82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1010052.10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2617029.51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1010052.96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2617029.02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1009914.45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2617038.08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1009913.74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2617038.79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1009913.03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2617038.08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1009913.74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2617037.37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1009914.45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2617038.08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1009350.24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2617039.57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1009349.53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2617040.28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1009348.82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2617039.57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1009349.53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2617038.86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1009350.24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2617039.57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1009383.19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2617039.87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1009382.48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2617040.58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1009381.77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2617039.87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1009382.48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2617039.16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1009383.19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2617039.87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1010166.67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2617037.77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1010167.80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2617040.53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1010166.88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2617040.92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1010165.42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2617037.34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1010165.66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2617037.25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1010575.02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2617039.12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1010572.86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2617041.82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1010572.06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2617041.19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1010574.24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2617038.47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1010575.02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2617039.12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1010373.01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2617039.14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1010373.46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2617040.03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1010369.32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2617042.16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1010368.85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2617041.27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1010373.01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2617039.14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1009447.65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2617040.64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1009449.88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2617044.25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1009449.01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2617044.77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1009446.79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2617041.16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1009447.65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2617040.64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1010196.70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2617041.06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1010196.32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2617045.78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1010195.32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2617045.70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1010195.70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2617040.99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1010196.70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2617041.06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1010225.96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2617050.33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1010225.80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2617051.33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1010221.57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2617050.64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1010221.75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2617049.66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1010225.96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2617050.33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1009357.42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2617053.29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1009356.71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2617054.00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1009356.00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2617053.29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1009356.71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2617052.58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1009357.42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2617053.29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1010139.21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2617053.10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1010139.68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2617053.99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1010138.79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2617054.47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1010138.32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2617053.58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1010139.21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2617053.10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1010700.84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2617051.45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1010698.61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2617054.59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1010697.96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2617054.16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1010699.99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2617050.91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1010700.84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2617051.45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1009455.57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2617053.60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1009456.28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2617054.32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1009455.57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2617055.02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1009454.86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2617054.32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1009455.57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2617053.60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1010067.59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2617054.29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1010068.10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2617055.16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1010067.25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2617055.66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1010066.75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2617054.78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1010067.59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2617054.29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1010391.34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2617057.05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1010390.63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2617057.76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1010389.92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2617057.05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1010390.63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2617056.34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1010391.34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2617057.05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1009488.30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2617054.01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1009490.80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2617058.48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1009489.92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2617058.96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1009487.42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2617054.48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1009488.30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2617054.01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1009314.04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2617058.44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1009313.33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2617059.15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1009312.62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2617058.44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1009313.33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2617057.73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1009314.04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2617058.44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1009620.68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2617059.59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1009621.37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2617060.32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1009620.68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2617061.01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1009619.97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2617060.30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1009620.68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2617059.59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1009658.31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2617059.59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1009658.67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2617060.53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1009655.29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2617061.73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1009654.97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2617060.79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1009658.31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2617059.59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1010601.94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2617061.92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2617062.63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1010600.52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2617061.92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2617061.22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1010601.94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2617061.92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1010672.26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2617062.30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1010671.55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2617063.01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1010670.84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2617062.30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1010671.55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2617061.59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1010672.26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2617062.30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1009487.47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2617060.15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1009488.02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2617060.99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1009484.32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2617063.50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1009483.77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2617062.66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997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1009487.47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2617060.15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1009497.03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2617061.72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1009493.27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2617065.55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1009490.61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2617062.82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1009494.22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2617059.10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1009497.03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2617061.72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1009501.80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2617067.20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1009501.12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2617067.95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1009498.06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2617065.18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1009498.74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2617064.45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1009501.80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2617067.20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1009329.44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2617067.74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1009328.73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2617068.45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1009328.02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2617067.74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1009328.73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2617067.03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1009329.44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2617067.74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1009292.96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2617067.44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1009293.66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2617068.15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1009292.96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2617068.86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1009292.24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2617068.15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1009292.96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2617067.44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1010108.73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2617067.89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1010109.06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2617068.64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1010108.15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2617069.08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1010107.74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2617068.22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1010108.73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2617067.89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1009930.11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2617069.97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1009929.40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2617070.68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1009928.69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2617069.97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1009929.40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2617069.26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1009930.11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2617069.97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1009626.98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2617071.49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1009626.27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2617072.19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1009625.56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2617071.49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1009626.27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2617070.78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1009626.98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2617071.49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1010416.11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2617070.68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1010415.85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2617071.05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1010413.50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2617074.36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2617073.79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1010415.06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2617070.41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1010415.33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2617070.03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1010416.11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2617070.68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1010199.11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2617073.16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1010199.33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2617077.30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1010198.34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2617077.35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1010198.11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2617073.22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1010199.11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2617073.16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1010086.30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2617078.48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1010086.77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2617079.37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1010082.24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2617081.62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1010081.72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2617080.77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1010086.30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2617078.48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1010680.57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2617082.14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1010679.98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2617082.98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1010679.18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2617082.42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1010679.77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2617081.59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1010680.57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2617082.14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1009595.81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2617082.78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1009595.10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2617083.49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1009594.39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2617082.78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1009595.10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2617082.07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1009595.81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2617082.78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2617082.99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1010631.55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2617083.70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1010630.84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2617082.99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1010631.55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2617082.28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2617082.99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1009299.59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2617083.31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1009298.88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2617084.02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1009298.17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2617083.31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1009298.88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2617082.60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1009299.59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2617083.31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1009519.07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2617083.57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1009518.36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2617084.28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1009517.64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2617083.57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1009518.36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2617082.86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1009519.07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2617083.57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1010097.87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2617085.30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1010097.16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2617086.01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1010096.45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2617085.30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1010097.16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2617084.59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1010097.87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2617085.30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1010208.17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2617080.35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1010208.51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2617081.29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1010205.17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2617082.51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1010206.64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2617085.82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1010205.73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2617086.22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1010203.82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2617081.93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1010208.17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2617080.35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1009260.86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2617085.31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1009261.21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2617085.95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1009260.33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2617086.44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1009259.97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2617085.78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1009260.86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2617085.31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1009571.36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2617091.46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1009570.65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2617092.17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1009569.94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2617091.46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1009570.65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2617090.75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1009571.36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2617091.46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1010440.71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2617091.87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1010440.00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2617092.58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1010439.29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2617091.87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1010440.00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2617091.16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1010440.71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2617091.87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1009446.52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2617093.37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1009447.16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2617094.15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1009446.38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2617094.77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1009445.74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2617093.99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1009446.52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2617093.37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1009273.34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2617096.98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1009272.63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2617097.69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1009271.92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2617096.98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1009272.63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2617096.27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1009273.34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2617096.98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1010434.32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2617101.54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1010433.60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2617102.25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1010432.89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2617101.54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1010433.60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2617100.83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1010434.32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2617101.54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1009543.82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2617101.37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1009538.33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2617103.18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1009534.68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2617099.66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1009543.82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2617101.37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1010664.37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2617105.55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1010663.82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2617106.40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1010660.46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2617103.85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1010661.08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2617103.04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1010664.37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2617105.55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1009221.31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2617106.07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1009220.60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2617106.78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1009219.89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2617106.07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1009220.60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2617105.36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1009221.31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2617106.07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2617108.88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1010464.87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2617109.59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1010464.16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2617108.88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1010464.87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2617108.17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2617108.88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1009949.32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2617109.11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1009948.61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2617109.82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1009947.90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2617109.11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1009948.61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2617108.40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1009949.32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2617109.11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1009246.72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2617110.76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1009246.01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2617111.47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1009245.30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2617110.76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1009246.01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2617110.05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1009246.72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2617110.76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1010103.40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2617114.71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1010103.93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2617115.57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1010103.09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2617116.08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1010102.57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2617115.22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1010103.40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2617114.71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1010221.59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2617117.02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2617120.24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1010223.75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2617121.13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1010220.99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2617123.12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1010220.40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2617122.31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1010222.47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2617120.82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1010220.71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2617117.50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1010221.59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2617117.02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1010466.86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2617123.13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1010466.15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2617123.84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1010465.44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2617123.13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1010466.15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2617122.42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1010466.86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2617123.13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1010633.59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2617123.39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1010632.88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2617124.10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1010632.17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2617123.39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1010632.88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2617122.68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1010633.59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2617123.39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1009221.26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2617124.29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1009220.55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2617125.00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1009219.84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2617124.29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1009220.55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2617123.58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1009221.26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2617124.29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1010490.67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2617126.33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1010489.96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2617127.04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1010489.25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2617126.33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1010489.96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2617125.62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1010490.67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2617126.33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1010647.05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2617132.28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1010646.43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2617133.09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1010645.64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2617132.49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1010646.25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2617131.68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1010647.05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2617132.28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1009448.39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2617133.07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1009448.73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2617134.02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1009447.79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2617134.35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1009447.45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2617133.40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1009448.39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2617133.07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1009163.32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2617135.26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1009163.49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2617136.25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1009162.50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2617136.42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1009162.33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2617135.43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1009163.32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2617135.26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1009032.34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2617136.89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1009031.69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2617137.66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1009028.09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2617134.67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1009028.74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2617133.90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1009032.34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2617136.89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1010226.48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2617137.72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1010225.77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2617138.43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1010225.06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2617137.72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1010225.77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2617137.01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1010226.48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2617137.72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1009192.16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2617139.29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1009191.45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2617140.00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1009190.74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2617139.29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1009191.45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2617138.59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1009192.16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2617139.29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1010136.77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2617143.09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1010136.06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2617143.80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1010135.35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2617143.09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1010136.06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2617142.38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1010136.77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2617143.09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1010515.18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2617143.35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1010514.47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2617144.05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1010513.76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2617143.35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1010514.47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2617142.64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1010515.18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2617143.35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1009974.43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2617143.27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1009974.44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2617144.28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1009969.37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2617144.45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1009969.34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2617143.45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1009974.43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2617143.27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1009965.80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2617143.02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1009966.16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2617143.95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1009962.03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2617145.42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1009961.71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2617144.47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1009965.80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2617143.02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1010121.53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2617145.30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1010122.05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2617146.16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1010121.29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2617146.62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1010120.77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2617145.76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1010121.53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2617145.30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1009133.99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2617151.19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1009133.28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2617151.90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1009132.57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2617151.19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1009133.28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2617150.48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1009133.99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2617151.19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1010613.34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2617151.29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2617152.00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1010611.92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2617151.29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2617150.58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1010613.34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2617151.29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1009166.64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2617152.63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1009165.93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2617153.34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1009165.22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2617152.63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1009165.93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2617151.92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1199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1009166.64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2617152.63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1009052.86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2617154.90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1009052.15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2617155.61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1009051.44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2617154.90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1009052.15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2617154.19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1009052.86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2617154.90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1009459.00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2617153.65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1009461.00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2617157.50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1009460.10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2617157.94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1009458.10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2617154.10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1009459.00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2617153.65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1009950.09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2617157.42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1009949.38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2617158.13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1009948.67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2617157.42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1009949.38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2617156.71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1009950.09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2617157.42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1010538.78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2617159.42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1010538.07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2617160.13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1010537.36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2617159.42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1010538.07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2617158.71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1010538.78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2617159.42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1010627.06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2617160.11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1010626.46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2617160.91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1010625.75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2617160.38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1010626.35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2617159.58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1010627.06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2617160.11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1010523.94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2617161.80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1010523.23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2617162.51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1010522.52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2617161.80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1010523.23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2617161.09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1010523.94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2617161.80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1009101.44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2617169.12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1009100.73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2617169.83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1009100.02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2617169.12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1009100.73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2617168.41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1009101.44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2617169.12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1010553.09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2617169.29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1010552.52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2617170.11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1010549.15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2617167.79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1010549.72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2617166.96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1010553.09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2617169.29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1009072.11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2617167.05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1009070.57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2617171.35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1009069.62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2617171.03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1009071.17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2617166.72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1009072.11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2617167.05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1009141.27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2617164.77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1009138.53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2617169.96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1009137.07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2617172.71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1009136.84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2617170.81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1009136.43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2617167.30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1009141.27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2617164.77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Контур299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1010139.51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2617168.45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1010140.65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2617174.43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1010140.34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2617174.70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1010136.83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2617171.67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1010139.51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2617168.45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1010173.55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2617174.77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1010172.99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2617175.49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1010172.20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2617174.88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1010172.77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2617174.14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1010173.55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2617174.77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1009471.41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2617177.68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1009470.70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2617178.39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1009469.99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2617177.68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1009470.70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2617176.97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1009471.41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2617177.68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1010594.69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2617178.30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1010594.11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2617179.12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1010593.41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2617178.64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1010593.96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2617177.80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1010594.69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2617178.30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1009126.85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2617187.99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1009126.14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2617188.70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1009125.43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2617187.99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1009126.14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2617187.28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1009126.85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2617187.99</w:t>
            </w:r>
          </w:p>
        </w:tc>
      </w:tr>
      <w:tr w:rsidR="004A3AD7" w:rsidRPr="005D72ED" w:rsidTr="00A37112">
        <w:tblPrEx>
          <w:tblLook w:val="0000"/>
        </w:tblPrEx>
        <w:trPr>
          <w:trHeight w:val="301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1010162.30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2617188.51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1010161.59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2617189.22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1010160.88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2617188.51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1010161.59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2617187.80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1010162.30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2617188.51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1010607.87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2617186.22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1010607.46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2617186.73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1010605.49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2617189.50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1010604.86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2617189.06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1010607.20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2617185.75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1010607.87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2617186.22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1010205.84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2617183.02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1010201.01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2617189.87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1010201.55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2617183.35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1010205.84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2617183.02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1010583.85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2617190.63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1010583.28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2617191.46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1010582.45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2617190.90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1010583.02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2617190.06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1010583.85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2617190.63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1010072.41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2617195.27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1010071.70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2617195.98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1010070.99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2617195.27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1010071.70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2617194.56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1010072.41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2617195.27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1009951.44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2617197.09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1009953.67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2617201.05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1009952.80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2617201.56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1009950.56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2617197.58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1009951.44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2617197.09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1009118.14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2617204.55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1009117.43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2617205.26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1009116.72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2617204.55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1009117.43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2617203.85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1009118.14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2617204.55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1010190.52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2617207.78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1010187.77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2617210.97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1010187.00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2617210.32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1010189.66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2617207.23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1010189.77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2617207.11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1010189.93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2617207.25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1010190.52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2617207.78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1010574.72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2617209.83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1010572.28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2617213.44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1010571.44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2617212.89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1010573.90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2617209.27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1298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1010574.72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2617209.83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1009891.71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2617214.45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1009891.00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2617215.16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1009890.29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2617214.45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1009891.00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2617213.74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1009891.71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2617214.45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1010118.12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2617220.85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1010118.64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2617221.70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1010117.78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2617222.22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1010117.26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2617221.37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1010118.12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2617220.85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1010207.16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2617222.22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1010206.49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2617222.98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1010203.18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2617220.15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1010203.85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2617219.40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1010207.16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2617222.22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1010200.88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2617224.90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1010200.17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2617225.61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1010199.46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2617224.90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1010200.17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2617224.19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1010200.88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2617224.90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1010211.76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2617224.76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1010211.25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2617225.62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1010207.46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2617223.46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1010207.94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2617222.58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1010211.76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2617224.76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1010561.65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2617227.88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1010560.94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2617228.59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1010560.23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2617227.88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1010560.94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2617227.17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1010561.65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2617227.88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1010089.16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2617229.00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1010089.10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2617230.00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1010088.11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2617229.95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1010088.16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2617228.95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1010089.16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2617229.00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1009106.27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2617226.93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1009104.16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2617231.08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1009103.26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2617230.64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1009105.39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2617226.45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1009106.27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2617226.93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1010208.87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2617226.72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1010208.35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2617227.42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1010208.95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2617227.79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1010206.04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2617232.45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1010205.18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2617231.93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1010205.55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2617231.34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1010200.29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2617227.45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1010203.53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2617222.78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1010208.87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2617226.72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1010228.60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2617233.71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1010221.04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2617234.89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1010224.68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2617230.55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1010228.60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2617233.71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1009831.56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2617230.36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1009832.35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2617234.82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1009831.36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2617234.99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1009830.57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2617230.52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1009831.56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2617230.36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1010127.05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2617235.24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1010126.36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2617235.97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1010125.63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2617235.29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1010126.32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2617234.56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1010127.05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2617235.24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1009104.81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2617233.81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1009103.76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2617237.43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1009098.07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2617235.80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1009099.19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2617232.07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1009104.81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2617233.81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1010564.20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2617241.85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2617242.56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1010564.20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2617243.27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1010563.50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2617242.56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1010564.20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2617241.85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1010217.68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2617242.84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1010215.50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2617245.99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1010214.67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2617245.43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1010216.87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2617242.26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1010217.68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2617242.84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1009770.42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2617246.05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1009769.71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2617246.76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1009769.00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2617246.05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1009769.71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2617245.34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1009770.42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2617246.05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1010164.49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2617247.21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1010163.78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2617247.92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1010163.07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2617247.21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1010163.78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2617246.50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1010164.49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2617247.21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1010546.75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2617247.93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1010546.13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2617248.73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1010545.36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2617248.14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1010545.95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2617247.32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1010546.75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2617247.93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1010196.28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2617248.71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2617249.42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1010194.86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2617248.71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2617248.00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1010196.28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2617248.71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2617250.94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1010251.92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2617251.65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1010251.21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2617250.94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1010251.92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2617250.23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2617250.94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1010213.74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2617247.84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1010211.24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2617252.96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1010207.57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2617251.16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1010210.06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2617246.08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1010213.74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2617247.84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1010207.77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2617256.55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1010205.86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2617260.04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1010204.98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2617259.56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1010206.90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2617256.05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1010207.77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2617256.55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1009711.14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2617260.67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1009710.43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2617261.38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1009709.72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2617260.67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1009710.43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2617259.96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1009711.14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2617260.67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1010198.91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2617260.53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1010198.68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2617266.80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1010192.44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2617267.20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1397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1010198.91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2617260.53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1010203.74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2617264.56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1010201.83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2617268.05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1010200.95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2617267.57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1010202.87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2617264.06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1010203.74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2617264.56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1010290.41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2617268.87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1010289.70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2617269.58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1010288.99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2617268.87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1010289.70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2617268.16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1010290.41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2617268.87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1010181.50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2617265.32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1010183.66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2617269.30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1010182.78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2617269.77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1010180.62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2617265.81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1010181.50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2617265.32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1010274.09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2617266.09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1010272.52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2617269.77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1010271.60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2617269.37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1010273.15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2617265.71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1010274.09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2617266.09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1010542.24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2617272.00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1010541.53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2617272.71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1010540.82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2617272.00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1010541.53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2617271.29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1010542.24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2617272.00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1010528.95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2617272.11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1010528.24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2617272.82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1010527.53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2617272.11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1010528.24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2617271.40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1010528.95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2617272.11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1010156.67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2617272.65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1010156.90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2617273.63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1010153.07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2617274.53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1010152.84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2617273.55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1010156.67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2617272.65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1009654.33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2617274.58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1009653.62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2617275.29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1009652.91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2617274.58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1009653.62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2617273.87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1009654.33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2617274.58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1010288.81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2617276.96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1010288.10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2617277.67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1010287.39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2617276.96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1010288.10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2617276.25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1010288.81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2617276.96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1010304.12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2617288.05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1010303.41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2617288.76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1010302.70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2617288.05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1010303.41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2617287.34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1010304.12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2617288.05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1009596.19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2617288.43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1009596.37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2617289.41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1009591.75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2617290.34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1009591.57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2617289.34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1009596.19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2617288.43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1010324.93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2617292.33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1010324.22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2617293.04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1010323.51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2617292.33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1010324.22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2617291.62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1010324.93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2617292.33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1010511.78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2617295.63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1010511.07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2617296.34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1010510.36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2617295.63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1010511.07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2617294.92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1010511.78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2617295.63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1010324.19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2617302.28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1010323.59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2617303.08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1010323.16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2617302.76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1010322.79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2617302.49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1010323.39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2617301.69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1010324.19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2617302.28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2617300.58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2617303.43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1010139.23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2617304.14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1010136.61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2617301.46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1010137.14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2617300.58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1010515.38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2617307.64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1010514.67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2617308.35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1010513.96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2617307.64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1010514.67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2617306.93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1010515.38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2617307.64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1010360.98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2617317.03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1010360.26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2617317.74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1010359.55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2617317.03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1010360.26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2617316.32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1010360.98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2617317.03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1010119.62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2617315.94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1010120.27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2617316.70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1010117.54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2617319.04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1010116.87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2617318.28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1010119.62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2617315.94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1010493.80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2617320.21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1010493.09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2617320.92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1010492.38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2617320.21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1010493.09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2617319.50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1010493.80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2617320.21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1010347.02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2617318.42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1010346.18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2617319.89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1010345.00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2617321.98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2617321.49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1010345.34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2617319.35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1010346.15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2617317.92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1010347.02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2617318.42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2617330.74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1010383.42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2617331.45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1010382.71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2617330.74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1010383.42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2617330.03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2617330.74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1010375.23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2617338.14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1010374.52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2617338.85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1010373.81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2617338.14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1010374.52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2617337.43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1010375.23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2617338.14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1010333.73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2617339.42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1010333.02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2617340.13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1010332.31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2617339.42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1010333.02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2617338.71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1010333.73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2617339.42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2617344.07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1010475.44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2617344.90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1010471.67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2617342.33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1010472.25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2617341.50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1010476.02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2617344.07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1010260.56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2617351.13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1010259.95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2617351.92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1010256.66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2617349.38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1010257.27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2617348.59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1499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1010260.56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2617351.13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2617351.95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1010394.60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2617352.66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1010393.89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2617351.95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1010394.60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2617351.24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2617351.95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1010421.33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2617358.78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1010420.62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2617359.48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1010419.91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2617358.78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1010420.62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2617358.07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1010421.33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2617358.78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1010320.56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2617359.62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1010319.85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2617360.33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1010319.14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2617359.62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1010319.85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2617358.91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1010320.56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2617359.62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1010500.31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2617360.63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1010499.60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2617361.34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1010498.89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2617360.63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1010499.60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2617359.92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1010500.31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2617360.63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1010460.54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2617365.42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1010459.83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2617366.13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1010459.12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2617365.42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1010459.83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2617364.71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1010460.54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2617365.42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1010283.13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2617365.83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1010282.42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2617366.54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1010281.71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2617365.83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1010282.42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2617365.12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1010283.13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2617365.83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1010416.26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2617366.32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1010415.55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2617367.03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1010414.84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2617366.32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1010415.55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2617365.61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1010416.26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2617366.32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1010442.65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2617372.25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1010441.94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2617372.96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2617372.25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1010441.94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2617371.54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1010442.65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2617372.25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1010526.88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2617378.86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1010526.39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2617379.66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1010525.55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2617379.12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2617378.35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1010526.88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2617378.86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1010636.43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2617376.44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2617380.66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2617380.18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1010635.55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2617375.97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1010636.43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2617376.44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1010308.24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2617378.55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1010306.00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2617381.98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1010305.17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2617381.43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1010307.39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2617378.00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1010308.24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2617378.55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1010439.57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2617382.26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1010439.03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2617383.11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1010435.61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2617380.80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1010436.17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2617379.97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1010439.57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2617382.26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1010459.54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2617386.51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2617387.22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1010458.12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2617386.51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2617385.80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1010459.54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2617386.51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1010441.21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2617385.63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1010442.84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2617389.47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1010441.92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2617389.87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1010440.29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2617386.04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1010441.21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2617385.63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1010543.27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2617390.22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1010542.56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2617390.93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1010541.85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2617390.22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1010542.56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2617389.51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1010543.27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2617390.22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1010321.86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2617391.30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1010321.15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2617392.01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1010320.44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2617391.30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1010321.15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2617390.59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1010321.86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2617391.30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1010626.15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2617393.41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1010625.44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2617394.11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1010624.73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2617393.41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1010625.44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2617392.70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1010626.15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2617393.41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1010554.78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2617398.01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1010554.07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2617398.72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1010553.36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2617398.01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1010554.07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2617397.30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1010554.78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2617398.01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1010231.40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2617404.84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1010230.81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2617405.66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1010226.33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2617402.52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1010226.92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2617401.70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1010231.40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2617404.84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1010345.92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2617407.48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1010345.21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2617408.19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1010344.50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2617407.48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1010345.21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2617406.77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1010345.92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2617407.48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2617410.42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1010614.60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2617411.13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1010613.89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2617410.42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1010614.60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2617409.71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1010615.31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2617410.42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1010429.04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2617413.15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1010428.33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2617413.86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1010427.62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2617413.15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1010428.33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2617412.44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1010429.04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2617413.15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1010578.00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2617413.77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1010577.29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2617414.48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1010576.58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2617413.77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1010577.29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2617413.06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1010578.00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2617413.77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1010440.23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2617415.67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1010439.52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2617416.38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1010438.81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2617415.67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1010439.52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2617414.96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1010440.23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2617415.67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1010253.70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2617419.69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1010252.99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2617420.40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1010252.28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2617419.69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1010252.99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2617418.98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1599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1010253.70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2617419.69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1010370.51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2617423.31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1010370.09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2617424.21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1010366.69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2617422.56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1010367.11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2617421.66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1010370.51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2617423.31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1010605.05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2617432.54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1010604.41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2617433.32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2617430.74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1010601.87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2617429.96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1010605.05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2617432.54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1010277.60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2617435.56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1010276.89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2617436.27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1010276.18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2617435.56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1010276.89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2617434.85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1010277.60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2617435.56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1010415.60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2617436.22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1010415.19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2617437.13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2617435.98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1010411.22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2617435.31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1010411.63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2617434.40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2617435.14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1010415.60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2617436.22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2617442.60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2617443.31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2617442.60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2617441.89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1010422.73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2617442.60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1010304.42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2617453.30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1010301.68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2617456.45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1010300.92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2617455.79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1010303.67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2617452.63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1010304.42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2617453.30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1010399.69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2617461.54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1010398.98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2617462.25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1010398.27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2617461.54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1010398.98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2617460.84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1010399.69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2617461.54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1010583.47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2617461.76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1010582.76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2617462.47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1010582.05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2617461.76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1010582.76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2617461.05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1010583.47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2617461.76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1010408.24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2617463.63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1010407.53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2617464.34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1010406.81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2617463.63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1010407.53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2617462.92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1010408.24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2617463.63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1010330.12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2617471.72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1010329.64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2617472.52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1010328.79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2617471.98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1010329.26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2617471.21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1010330.12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2617471.72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2617478.84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1010387.86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2617479.35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1010385.99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2617482.46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1010385.29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2617482.45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1010383.61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2617480.03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1010383.93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2617479.52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1010385.36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2617479.71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1010385.70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2617479.18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1010387.52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2617478.84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1010374.63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2617484.85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1010373.92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2617485.56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1010373.21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2617484.85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1010373.92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2617484.14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1010374.63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2617484.85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Контур399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1010568.71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2617485.26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1010568.00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2617485.97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1010567.29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2617485.26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1010568.00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2617484.55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1010568.71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2617485.26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Контур400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1010357.64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2617489.06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1010354.04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2617489.83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1010352.86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2617488.96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1010352.08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2617485.48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1010357.64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2617489.06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Контур401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1010553.63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2617509.41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1010552.92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2617510.12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1010552.21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2617509.41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1010552.92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2617508.70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1010553.63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2617509.41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Контур402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1010537.46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2617535.39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1010536.75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2617536.10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1010536.04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2617535.39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1010536.75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2617534.68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1010537.46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2617535.39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Контур403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2617553.72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2617554.43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1010524.60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2617553.72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2617553.01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1010526.02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2617553.72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Контур404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1010514.31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2617572.50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1010513.60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2617573.21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1010512.89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2617572.50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1010513.60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2617571.79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1010514.31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2617572.50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Контур405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1010484.54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2617581.74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1010483.83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2617582.45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1010483.12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2617581.74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1010483.83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2617581.03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1010484.54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2617581.74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b/>
                <w:bCs/>
                <w:sz w:val="20"/>
                <w:szCs w:val="20"/>
              </w:rPr>
              <w:t>Контур406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1010503.26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2617590.18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1010501.04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2617593.74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1010500.18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2617593.21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1010502.42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2617589.63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1685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1010503.26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D64A1">
              <w:rPr>
                <w:sz w:val="20"/>
                <w:szCs w:val="20"/>
              </w:rPr>
              <w:t>2617590.18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00687" w:rsidRDefault="004A3AD7" w:rsidP="00A37112">
            <w:pPr>
              <w:ind w:firstLine="0"/>
              <w:jc w:val="center"/>
              <w:rPr>
                <w:b/>
                <w:bCs/>
              </w:rPr>
            </w:pPr>
            <w:r w:rsidRPr="00C00687">
              <w:rPr>
                <w:b/>
                <w:bCs/>
              </w:rPr>
              <w:t>:230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vAlign w:val="bottom"/>
          </w:tcPr>
          <w:p w:rsidR="004A3AD7" w:rsidRPr="0002236D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1010248</w:t>
            </w:r>
          </w:p>
        </w:tc>
        <w:tc>
          <w:tcPr>
            <w:tcW w:w="3308" w:type="dxa"/>
            <w:vAlign w:val="bottom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2616993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vAlign w:val="bottom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1010240.5</w:t>
            </w:r>
          </w:p>
        </w:tc>
        <w:tc>
          <w:tcPr>
            <w:tcW w:w="3308" w:type="dxa"/>
            <w:vAlign w:val="bottom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2617005.63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vAlign w:val="bottom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1010237.79</w:t>
            </w:r>
          </w:p>
        </w:tc>
        <w:tc>
          <w:tcPr>
            <w:tcW w:w="3308" w:type="dxa"/>
            <w:vAlign w:val="bottom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2617007.39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vAlign w:val="bottom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1010238.02</w:t>
            </w:r>
          </w:p>
        </w:tc>
        <w:tc>
          <w:tcPr>
            <w:tcW w:w="3308" w:type="dxa"/>
            <w:vAlign w:val="bottom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2617008.2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vAlign w:val="bottom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1010235.92</w:t>
            </w:r>
          </w:p>
        </w:tc>
        <w:tc>
          <w:tcPr>
            <w:tcW w:w="3308" w:type="dxa"/>
            <w:vAlign w:val="bottom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2617010.33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vAlign w:val="bottom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1010236.11</w:t>
            </w:r>
          </w:p>
        </w:tc>
        <w:tc>
          <w:tcPr>
            <w:tcW w:w="3308" w:type="dxa"/>
            <w:vAlign w:val="bottom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2617011.12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vAlign w:val="bottom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1010231.16</w:t>
            </w:r>
          </w:p>
        </w:tc>
        <w:tc>
          <w:tcPr>
            <w:tcW w:w="3308" w:type="dxa"/>
            <w:vAlign w:val="bottom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2617013.73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vAlign w:val="bottom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1010227.07</w:t>
            </w:r>
          </w:p>
        </w:tc>
        <w:tc>
          <w:tcPr>
            <w:tcW w:w="3308" w:type="dxa"/>
            <w:vAlign w:val="bottom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2617015.88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vAlign w:val="bottom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1010213.8</w:t>
            </w:r>
          </w:p>
        </w:tc>
        <w:tc>
          <w:tcPr>
            <w:tcW w:w="3308" w:type="dxa"/>
            <w:vAlign w:val="bottom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2617022.41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vAlign w:val="bottom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1010212.6</w:t>
            </w:r>
          </w:p>
        </w:tc>
        <w:tc>
          <w:tcPr>
            <w:tcW w:w="3308" w:type="dxa"/>
            <w:vAlign w:val="bottom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2617023.09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vAlign w:val="bottom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1010208.42</w:t>
            </w:r>
          </w:p>
        </w:tc>
        <w:tc>
          <w:tcPr>
            <w:tcW w:w="3308" w:type="dxa"/>
            <w:vAlign w:val="bottom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2617013.55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vAlign w:val="bottom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1010193.28</w:t>
            </w:r>
          </w:p>
        </w:tc>
        <w:tc>
          <w:tcPr>
            <w:tcW w:w="3308" w:type="dxa"/>
            <w:vAlign w:val="bottom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2616986.2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vAlign w:val="bottom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1010232.91</w:t>
            </w:r>
          </w:p>
        </w:tc>
        <w:tc>
          <w:tcPr>
            <w:tcW w:w="3308" w:type="dxa"/>
            <w:vAlign w:val="bottom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2616965.02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vAlign w:val="bottom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1010247.84</w:t>
            </w:r>
          </w:p>
        </w:tc>
        <w:tc>
          <w:tcPr>
            <w:tcW w:w="3308" w:type="dxa"/>
            <w:vAlign w:val="bottom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2616992.37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vAlign w:val="bottom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1010248</w:t>
            </w:r>
          </w:p>
        </w:tc>
        <w:tc>
          <w:tcPr>
            <w:tcW w:w="3308" w:type="dxa"/>
            <w:vAlign w:val="bottom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2616993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00687">
              <w:rPr>
                <w:b/>
                <w:bCs/>
              </w:rPr>
              <w:t>:228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1010201.73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2616906.70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1010209.27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2616921.31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2616935.72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1010175.13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2616955.53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1010161.01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2616928.97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1010201.73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2616906.70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00687">
              <w:rPr>
                <w:b/>
                <w:bCs/>
              </w:rPr>
              <w:t>:946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1010247.76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2616910.14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1010276.55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2616966.23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1010277.64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2616968.35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2616976.59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1010247.84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2616992.37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1010232.91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2616965.02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2616935.72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1010209.27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2616921.31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1010219.67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2616924.48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1010247.76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2616910.14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00687">
              <w:rPr>
                <w:b/>
                <w:bCs/>
              </w:rPr>
              <w:t>:1148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2617273.72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1010247.88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2617323.84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1010247.12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2617324.98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1010222.28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2617349.94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1010186.55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2617322.94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1010235.24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2617246.62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1010271.60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2617269.37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1010272.52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2617269.77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2617273.72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00687">
              <w:rPr>
                <w:b/>
                <w:bCs/>
              </w:rPr>
              <w:t>:209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1010208.75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2617098.81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1010212.47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2617106.48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2617111.66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1010197.94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2617123.98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1010192.60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2617127.00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1010182.47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2617129.92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1010177.36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2617134.22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1010170.75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2617140.49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1010162.25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2617147.30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1010156.51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2617152.17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1010156.23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2617153.06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1010153.05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2617155.94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1010148.05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2617150.13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1010145.00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2617152.72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1010136.88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2617143.10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1010144.03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2617137.35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1010149.79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2617132.72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1010156.41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2617128.00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1010168.34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2617117.87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1010170.25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2617116.03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1010170.61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2617116.85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1010170.78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2617117.06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1010178.23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2617113.32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1010184.11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2617110.10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1010189.28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2617107.93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1010189.80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2617107.05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2617107.31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1010208.75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2617098.81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F604E">
              <w:rPr>
                <w:b/>
                <w:bCs/>
                <w:color w:val="000000"/>
              </w:rPr>
              <w:t>:404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1010206.60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2617046.19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1010216.03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2617063.06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1010197.85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2617072.92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1010195.96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2617074.04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1010189.20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2617062.74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1010188.36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2617059.43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1010186.71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2617056.94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1010206.60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2617046.19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00687">
              <w:rPr>
                <w:b/>
                <w:bCs/>
              </w:rPr>
              <w:t>:229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2616935.72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1010232.91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2616965.02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2616986.20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1010175.13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2616955.53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2616935.72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00687">
              <w:rPr>
                <w:b/>
                <w:bCs/>
              </w:rPr>
              <w:t>:201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1009644.73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2616907.63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1009656.56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2616930.11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1009677.00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2616975.66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1009657.56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2616986.98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1009623.57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2616919.63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1009644.73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2616907.63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00687">
              <w:rPr>
                <w:b/>
                <w:bCs/>
              </w:rPr>
              <w:t>:397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1009673.80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2616985.04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1009680.20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2617001.78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1009701.22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2617070.89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1009692.29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2617073.98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1009688.89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2617072.56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1009677.37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2617050.60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1009653.72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2617058.38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1009635.54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2617006.12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1009642.36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2617002.26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1009660.36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2616992.53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1009673.80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2616985.04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00687">
              <w:rPr>
                <w:b/>
                <w:bCs/>
              </w:rPr>
              <w:t>:172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1010132.93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2616906.08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1010135.73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2616911.33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1010135.11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2616911.87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1010137.70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2616916.48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1010150.05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2616936.52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1010135.33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2616945.73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1010112.56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2616958.39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2616962.94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1010087.32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2616933.05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1010090.52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2616931.19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1010094.57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2616928.90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1010104.75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2616923.02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1010117.59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2616915.44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1010132.93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2616906.08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00687">
              <w:rPr>
                <w:b/>
                <w:bCs/>
              </w:rPr>
              <w:t>ЗУ:119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1010150.05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2616936.52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1010164.97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2616962.96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1010136.09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2616980.45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1010129.65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2616985.43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1010112.56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2616958.39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1010135.33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2616945.73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1010150.05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2616936.52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00687">
              <w:rPr>
                <w:b/>
                <w:bCs/>
              </w:rPr>
              <w:t>ЗУ:120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1010164.97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2616962.96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1010181.25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2616991.08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1010145.68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2617014.30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1010122.97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2616990.58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1010129.65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2616985.43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1010136.09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2616980.45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1010164.97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2616962.96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00687">
              <w:rPr>
                <w:b/>
                <w:bCs/>
              </w:rPr>
              <w:t>:169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1010181.25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2616991.08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1010195.32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2617016.71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1010195.37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2617017.72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1010195.75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2617017.70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1010198.21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2617022.50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1010198.22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2617023.52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2617024.91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1010197.24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2617028.44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1010189.80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2617031.93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1010188.73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2617029.65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1010169.67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2617038.98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1010166.67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2617037.77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1010165.66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2617037.25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1010133.22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2617022.44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00687" w:rsidRDefault="004A3AD7" w:rsidP="00A37112">
            <w:pPr>
              <w:ind w:firstLine="0"/>
              <w:jc w:val="center"/>
              <w:rPr>
                <w:b/>
                <w:bCs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1010181.25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2616991.08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00687">
              <w:rPr>
                <w:b/>
                <w:bCs/>
              </w:rPr>
              <w:t>ЗУ:130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2617130.36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1010120.77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2617145.76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1010121.29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2617146.62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1010122.29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2617148.24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1010111.21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2617154.41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1010111.75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2617155.47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1010072.04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2617178.00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1010066.75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2617168.51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1010084.40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2617158.84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1010079.43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2617149.21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1010081.59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2617147.93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1010082.85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2617147.50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2617130.36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00687">
              <w:rPr>
                <w:b/>
                <w:bCs/>
              </w:rPr>
              <w:t>ЗУ:131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1010122.29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2617148.24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1010133.76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2617168.91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1010087.49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2617193.62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2617196.74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1010072.04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2617178.00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1010111.75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2617155.47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1010111.21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2617154.41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1010122.29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2617148.24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00687">
              <w:rPr>
                <w:b/>
                <w:bCs/>
              </w:rPr>
              <w:t>:36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1010183.91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2617207.03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1010158.41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2617239.74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1010165.11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2617245.07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1010163.78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2617246.50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1010163.07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2617247.21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1010151.54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2617261.49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1010140.08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2617252.56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1010128.61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2617239.33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1010124.52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2617228.60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1010132.64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2617219.87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1010137.76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2617214.92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1010158.28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2617188.49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1010183.91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2617207.03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00687">
              <w:rPr>
                <w:b/>
                <w:bCs/>
              </w:rPr>
              <w:t>ЗУ:132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1010158.28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2617188.49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1010137.76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2617214.92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1010132.64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2617219.87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1010119.31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2617207.06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1010103.80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2617217.68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1010087.49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2617193.62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1010133.76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2617168.91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1010136.83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2617171.67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1010140.34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2617174.70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1010158.28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2617188.49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1009078.87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2617097.54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1009107.16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2617141.46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1009109.60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2617140.15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1009112.16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2617144.64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1009111.57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2617144.95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1009118.01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2617157.29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1009100.11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2617166.68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1009090.73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2617166.48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1009057.21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2617109.04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1009078.87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2617097.54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1010151.63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2617039.20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1010151.56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2617046.38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1010139.21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2617053.10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1010138.32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2617053.58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1010108.73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2617067.89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1010107.74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2617068.22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1010100.53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2617070.60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1010094.40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2617070.95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1010088.25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2617068.67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1010066.66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2617027.47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1010096.08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2617008.23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1010111.00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2617001.01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1010132.78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2617037.45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1010141.75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2617033.24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1010151.63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2617039.20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2617051.71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1010186.71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2617056.94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1010188.36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2617059.43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1010189.20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2617062.74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1010195.96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2617074.04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1010197.56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2617079.07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1010208.75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2617098.81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2617107.31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1010189.80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2617107.05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1010176.58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2617083.80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1010172.68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2617076.81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1010165.16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2617062.80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1010163.40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2617060.12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1010160.17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2617051.18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1010169.52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2617047.05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2617051.71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1010154.86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2617102.54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1010157.19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2617105.50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1010157.83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2617106.26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1010158.68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2617107.25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1010162.43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2617111.71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1010164.84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2617114.19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1010168.34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2617117.87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1010156.41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2617128.00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1010149.79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2617132.72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1010144.03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2617137.35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1010136.88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2617143.10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1010123.55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2617126.22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1010141.82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2617112.42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1010150.96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2617105.51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1010152.07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2617104.89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1010154.86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2617102.54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1010190.24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2616883.09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1010197.77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2616899.02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1010201.73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2616906.70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1010161.01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2616928.97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1010147.80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2616903.12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1010159.84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2616896.66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1010174.37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2616889.79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1010190.24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2616883.09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1009963.71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2616999.80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1009997.76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2617073.17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1009968.70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2617074.41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1009964.65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2617064.53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1009950.65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2617034.56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1009955.15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2617024.22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1009948.46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2617008.43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1009963.71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2616999.80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1009936.44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2616900.82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1009945.00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2616934.98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1009919.60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2616951.19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1009902.32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2616917.95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1009907.76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2616915.18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1009936.44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2616900.82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1009902.32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2616917.95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1009919.60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2616951.19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1009893.82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2616967.66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1009874.98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2616931.43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1009902.32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2616917.95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:272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1009096.96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2617077.20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1009101.72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2617080.50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1009103.97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2617084.21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1009107.73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2617090.39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1009136.97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2617147.63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1009118.01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2617157.29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1009111.57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2617144.95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1009112.16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2617144.64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1009109.60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2617140.15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1009107.16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2617141.46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1009078.87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2617097.54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1009074.43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2617090.57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1009096.96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2617077.20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1009179.76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2617031.25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1009206.83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2617091.79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1009216.35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2617106.91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1009197.14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2617117.15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1009178.50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2617078.27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1009163.12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2617045.28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1009160.97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2617040.68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1009179.76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2617031.25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1010073.68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2616954.87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1010089.16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2616969.16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1010101.35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2616985.38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1010111.00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2617001.01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1010096.08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2617008.23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1010066.66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2617027.47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1010037.70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2616974.33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1010055.02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2616964.96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1010073.68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2616954.87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:200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1009661.14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2616898.55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1009701.88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2616964.17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1009677.00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2616975.66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1009656.56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2616930.11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1009644.73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2616907.63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1009661.14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2616898.55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:199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1009687.60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2616885.64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1009698.89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2616914.44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1009707.18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2616935.61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1009713.16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2616950.88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1009701.88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2616964.17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1009661.14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2616898.55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1009687.60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2616885.64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2617005.91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1010050.93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2617027.43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2617035.82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1010023.91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2617014.29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1010030.64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2617010.51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2617005.91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2616992.91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1010037.84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2617004.70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1010038.55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2617005.41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2617005.91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1010030.64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2617010.51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1010023.16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2616997.22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2616992.91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2617098.70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1010141.82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2617112.42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1010123.55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2617126.22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1010113.96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2617109.61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1010118.47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2617107.32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2617106.34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1010120.22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2617106.20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2617098.70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1009197.79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2617022.26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1009204.37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2617036.57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1009210.16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2617049.51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1009216.41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2617061.53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1009235.94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2617095.99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1009234.80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2617097.78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1009216.35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2617106.91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1009206.83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2617091.79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1009179.76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2617031.25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1009197.79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2617022.26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1010145.60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2617087.98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1010146.36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2617089.77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1010146.75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2617090.69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1010150.59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2617099.79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1010151.32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2617101.50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1010150.96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2617105.51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1010141.82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2617112.42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2617098.70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1010120.22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2617106.20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2617106.34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1010118.47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2617107.32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1010113.96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2617109.61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1010111.60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2617105.52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1010116.31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2617103.12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1010118.16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2617102.14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1010118.06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2617101.98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1010128.38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2617096.66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1010130.21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2617095.73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1010145.60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2617087.98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1010126.20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2617092.40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1010128.38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2617096.66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1010118.06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2617101.98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1010118.16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2617102.14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1010116.31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2617103.12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1010111.60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2617105.52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1010109.22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2617101.39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1010114.09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2617098.86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1010116.00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2617097.90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1010115.88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2617097.72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1010126.20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2617092.40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1010124.04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2617088.18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1010126.20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2617092.40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1010115.88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2617097.72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1010116.00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2617097.90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1010114.09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2617098.86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1010109.22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2617101.39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2617097.09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1010113.72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2617093.50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1010124.04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2617088.18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1010115.23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2617071.14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1010121.25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2617082.70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1010124.04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2617088.18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1010113.72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2617093.50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2617097.09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1010096.67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2617079.68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1010115.23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2617071.14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1010139.10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2617070.17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1010140.96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2617074.05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1010140.73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2617074.62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1010142.35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2617078.27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1010141.48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2617078.65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1010141.92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2617079.25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1010145.60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2617087.98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1010130.21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2617095.73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1010128.04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2617091.47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1010132.42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2617089.23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1010125.98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2617076.14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1010139.10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2617070.17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1010140.51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2617059.51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1010143.68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2617066.99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1010139.10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2617070.17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1010125.98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2617076.14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1010132.42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2617089.23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1010128.04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2617091.47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2617070.09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1010140.51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2617059.51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1010029.46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2616913.71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1010038.99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2616929.94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1010036.34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2616931.36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1010026.04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2616936.66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1010024.28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2616937.58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1010018.88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2616940.50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1010010.35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2616925.17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1010022.93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2616917.61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1010025.67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2616915.87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1010029.46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2616913.71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2616909.82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1010036.90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2616910.97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1010049.35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2616930.98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1010039.07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2616936.52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1010028.86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2616942.00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1010021.82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2616945.77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1010018.88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2616940.50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1010024.28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2616937.58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1010026.04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2616936.66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1010036.34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2616931.36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1010038.99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2616929.94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1010029.46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2616913.71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1010030.42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2616913.16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2616909.82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1010059.82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2616933.92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1010061.65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2616936.42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1010068.35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2616946.71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1010054.62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2616954.09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1010045.96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2616938.41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1010041.32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2616940.78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1010031.16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2616946.34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1010029.38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2616947.26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1010024.21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2616950.09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1010021.82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2616945.77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1010028.86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2616942.00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1010039.07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2616936.52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1010049.35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2616930.98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1010051.25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2616934.03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1010054.68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2616935.56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1010059.82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2616933.92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1010068.35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2616946.71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1010073.68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2616954.87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1010055.02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2616964.96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1010044.88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2616945.49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1010044.04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2616945.94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1010033.82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2616951.42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1010032.04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2616952.34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1010026.99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2616955.09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1010024.21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2616950.09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1010029.38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2616947.26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1010031.16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2616946.34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1010041.32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2616940.78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1010045.96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2616938.41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1010054.62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2616954.09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1010068.35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2616946.71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1009292.77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2616974.77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1009329.46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2617048.52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1009311.80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2617057.61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1009277.51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2616986.64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1009292.77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2616974.77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1010044.88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2616945.49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1010055.02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2616964.96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1010037.70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2616974.33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1010026.99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2616955.09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1010032.04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2616952.34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1010033.82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2616951.42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1010044.04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2616945.94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1010044.88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2616945.49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1009747.46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2616889.27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1009751.70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2616897.38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1009745.86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2616902.80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1009739.18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2616913.44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1009717.71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2616926.24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1009713.68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2616932.06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1009707.18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2616935.61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1009698.89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2616914.44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1009747.46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2616889.27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:7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1010753.62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2617043.75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1010755.01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2617047.20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1010755.03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2617051.05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1010752.76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2617054.37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1010751.01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2617056.51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1010757.20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2617062.67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1010759.02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2617065.93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1010769.02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2617090.55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1010766.31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2617095.09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1010755.09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2617087.48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1010755.35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2617083.88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1010753.27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2617076.57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1010729.53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2617064.30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1010704.53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2617046.40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1010719.57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2617024.74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1010724.11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2617022.85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1010729.27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2617024.60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1010751.18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2617040.84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1010753.62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2617043.75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ЗУ:215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1010753.27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2617076.57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1010755.35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2617083.88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1010755.09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2617087.48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1010766.31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2617095.09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1010761.68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2617113.09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1010692.23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2617063.73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1010704.53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2617046.40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1010729.53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2617064.30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1010753.27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2617076.57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ЗУ:213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1010699.40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2617205.95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1010699.32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2617209.95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1010694.89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2617216.47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1010652.44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2617186.01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1010649.06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2617185.90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2617175.56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1010621.90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2617167.90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1010634.15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2617150.52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1010655.23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2617166.28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1010664.09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2617174.26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1010661.26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2617177.48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1010688.00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2617196.81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1010698.38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2617204.21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1010699.40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2617205.95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:15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1010694.89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2617216.47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1010685.36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2617230.28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1010609.28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2617184.45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1010621.90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2617167.90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2617175.56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1010649.06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2617185.90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1010652.44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2617186.01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1010694.89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2617216.47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ЗУ:214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1010716.61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2617157.24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1010706.08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2617171.80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1010658.18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2617142.10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1010644.72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2617135.23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1010646.43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2617133.09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1010647.05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2617132.28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1010658.85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2617114.37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1010674.34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2617125.10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1010690.61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2617133.23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1010700.90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2617141.08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1010710.89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2617149.34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1010716.61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2617157.24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:401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2616930.62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1010493.94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2616933.90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1010471.29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2616965.73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1010458.54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2616953.64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1010471.45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2616940.42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1010486.24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2616923.03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2616930.62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ЗУ:218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1010489.86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2616917.94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1010486.24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2616923.03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1010471.45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2616940.42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1010458.54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2616953.64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1010448.56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2616942.17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1010442.36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2616932.69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1010444.16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2616930.90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1010448.95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2616925.52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1010476.48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2616905.03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1010489.86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2616917.94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:104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2616950.33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2616979.88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1010471.29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2616965.73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1010493.94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2616933.90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1010501.75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2616940.44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1010500.47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2616942.15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2616950.33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1009312.55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2616964.89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1009313.26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2616966.72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1009316.49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2616973.36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1009322.84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2616987.00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1009332.40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2617006.08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1009334.67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2617010.89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1009336.37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2617014.11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1009336.05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2617014.28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1009337.89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2617018.20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1009340.76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2617024.27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1009340.98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2617024.16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1009346.03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2617033.12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1009348.70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2617038.55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1009329.46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2617048.52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1009292.77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2616974.77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1009312.55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2616964.89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:102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1010630.45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2616935.88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1010561.30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2617028.81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1010526.64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2617003.36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1010547.00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2616974.61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1010537.53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2616968.82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1010512.69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2616948.88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2616950.33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1010500.47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2616942.15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1010501.75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2616940.44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1010493.94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2616933.90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2616930.62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1010505.42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2616917.18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1010533.43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2616887.11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1010556.99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2616886.14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1010567.34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2616889.98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1010630.45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2616935.88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ЗУ:217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1010537.53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2616968.82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1010518.41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2616997.76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2616979.88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2616950.33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1010512.69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2616948.88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1010537.53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2616968.82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:50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1010643.34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2617049.64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1010643.73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2617054.02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1010644.04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2617060.33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1010641.68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2617066.11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1010639.16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2617070.13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1010630.94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2617080.76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1010603.30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2617061.78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1010584.55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2617047.44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1010598.00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2617029.54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1010596.74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2617028.52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1010602.95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2617021.03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1010611.43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2617026.57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1010609.05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2617029.21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1010638.09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2617048.31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1010639.38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2617046.36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1010643.34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2617049.64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:49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1010654.24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2617051.43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1010649.21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2617058.50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1010659.25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2617068.39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1010664.36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2617071.53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1010650.85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2617093.18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1010644.63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2617090.37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1010630.94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2617080.76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1010639.16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2617070.13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1010641.68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2617066.11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1010644.04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2617060.33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1010643.73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2617054.02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1010643.34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2617049.64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1010639.38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2617046.36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1010640.84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2617044.10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1010654.24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2617051.43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:1011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2617063.69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1010578.55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2617085.18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1010563.82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2617105.68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1010562.29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2617108.15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1010545.06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2617100.38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1010538.64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2617091.32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1010565.72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2617049.57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2617063.69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:53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1010633.08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2617120.27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1010614.44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2617144.48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1010586.14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2617125.23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1010588.09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2617122.22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1010577.37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2617113.91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1010563.82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2617105.68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1010578.55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2617085.18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1010633.08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2617120.27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C4F15">
              <w:rPr>
                <w:b/>
                <w:bCs/>
              </w:rPr>
              <w:t>:209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1010645.12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2617101.48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1010633.08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2617120.27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1010578.55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2617085.18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2617063.69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1010602.62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2617072.83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1010629.82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2617090.35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1010645.12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2617101.48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4337DB">
              <w:rPr>
                <w:b/>
                <w:bCs/>
              </w:rPr>
              <w:t>ЗУ:211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1010575.93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2617141.32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1010582.99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2617147.80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1010583.78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2617151.27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1010592.27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2617162.28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1010593.13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2617163.97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1010599.80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2617169.10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1010593.96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2617177.80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1010593.41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2617178.64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1010587.45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2617187.25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1010583.73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2617188.72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1010564.35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2617175.55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1010575.32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2617159.69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1010570.65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2617149.61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1010575.93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2617141.32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4337DB">
              <w:rPr>
                <w:b/>
                <w:bCs/>
              </w:rPr>
              <w:t>:56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1010588.09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2617122.22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1010586.14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2617125.23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1010575.93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2617141.32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1010570.65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2617149.61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1010575.32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2617159.69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1010564.35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2617175.55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1010546.20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2617163.18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1010565.48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2617135.69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1010563.76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2617134.40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1010577.37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2617113.91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1010588.09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2617122.22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4337DB">
              <w:rPr>
                <w:b/>
                <w:bCs/>
              </w:rPr>
              <w:t>ЗУ:210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1010614.44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2617144.48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1010602.59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2617165.11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1010599.80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2617169.10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1010593.13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2617163.97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1010592.27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2617162.28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1010583.78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2617151.27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1010582.99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2617147.80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1010575.93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2617141.32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1010586.14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2617125.23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1010614.44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2617144.48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9C3D6E">
              <w:rPr>
                <w:b/>
                <w:bCs/>
              </w:rPr>
              <w:t>ЗУ:11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1009178.93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2617147.45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1009205.02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2617206.61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1009194.55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2617207.44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1009152.60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2617192.69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1009140.19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2617166.82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1009141.27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2617164.77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1009157.93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2617157.01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1009178.93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2617147.45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9C3D6E">
              <w:rPr>
                <w:b/>
                <w:bCs/>
              </w:rPr>
              <w:t>:1153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1010608.47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2617304.52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1010594.34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2617321.41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1010564.61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2617295.32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1010541.20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2617278.74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1010549.42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2617267.74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1010553.30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2617262.92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1010608.47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2617304.52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9C3D6E">
              <w:rPr>
                <w:b/>
                <w:bCs/>
              </w:rPr>
              <w:t>ЗУ:146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1010461.64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2617499.67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1010450.45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2617515.68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1010432.05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2617502.41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2617506.13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1010427.75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2617506.10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2617509.15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1010420.00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2617505.17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1010414.24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2617503.43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2617495.43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1010405.39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2617492.48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1010402.57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2617490.02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1010400.39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2617487.39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1010399.24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2617483.12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1010399.14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2617477.44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1010411.22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2617460.96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1010438.18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2617479.93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1010445.40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2617485.52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1010459.27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2617497.43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1010461.64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2617499.67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9C3D6E">
              <w:rPr>
                <w:b/>
                <w:bCs/>
              </w:rPr>
              <w:t>ЗУ:140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2617340.97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1010348.82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2617378.69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1010325.47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2617364.98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1010353.90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2617324.89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2617340.97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9C3D6E">
              <w:rPr>
                <w:b/>
                <w:bCs/>
              </w:rPr>
              <w:t>:141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1010396.79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2617355.32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1010372.72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2617392.79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1010371.52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2617393.03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1010349.75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2617379.24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1010348.82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2617378.69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2617340.97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1010396.79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2617355.32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9C3D6E">
              <w:rPr>
                <w:b/>
                <w:bCs/>
              </w:rPr>
              <w:t>ЗУ:147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1010476.84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2617472.98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1010459.27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2617497.43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1010445.40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2617485.52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1010438.18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2617479.93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1010411.22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2617460.96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1010425.04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2617440.74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1010428.27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2617436.29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1010436.01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2617441.55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1010476.84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2617472.98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9C3D6E">
              <w:rPr>
                <w:b/>
                <w:bCs/>
              </w:rPr>
              <w:t>ЗУ:148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1010492.58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2617451.10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1010476.84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2617472.98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1010436.01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2617441.55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1010428.27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2617436.29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1010443.72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2617412.58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1010478.55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2617437.44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1010476.91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2617439.70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1010492.58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2617451.10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1010507.34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2617427.39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1010492.58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2617451.10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1010476.91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2617439.70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1010478.55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2617437.44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1010443.72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2617412.58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1010458.78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2617389.84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1010472.04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2617399.55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1010472.59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2617399.95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1010471.67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2617401.47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1010474.08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2617403.21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1010481.67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2617409.95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1010484.01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2617411.74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1010507.34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2617427.39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:37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1010587.11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2617452.21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1010575.07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2617472.46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1010535.88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2617448.11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1010546.97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2617426.36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1010587.11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2617452.21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1010575.07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2617472.46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1010568.00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2617484.55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1010567.29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2617485.26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2617492.76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1010526.02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2617470.63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1010535.88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2617448.11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1010575.07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2617472.46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b/>
                <w:bCs/>
                <w:sz w:val="20"/>
                <w:szCs w:val="20"/>
              </w:rPr>
              <w:t>Контур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1010611.41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2617414.38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1010601.87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2617429.96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1010601.23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2617430.74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1010599.34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2617433.89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1010598.07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2617433.16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1010556.46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2617407.65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1010553.44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2617405.09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1010553.95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2617402.15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1010554.98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2617399.90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1010563.83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2617384.88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1010596.42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2617405.11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1010605.63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2617410.61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1010610.67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2617413.85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1010611.41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2617414.38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b/>
                <w:bCs/>
                <w:sz w:val="20"/>
                <w:szCs w:val="20"/>
              </w:rPr>
              <w:t>Контур2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1010578.00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2617413.77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1010577.29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2617414.48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1010576.58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2617413.77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1010577.29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2617413.06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1010578.00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2617413.77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1009223.69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2617125.63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1009224.28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2617127.25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1009227.10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2617135.22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1009228.56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2617139.32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1009230.76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2617145.70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1009232.11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2617149.57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1009233.73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2617154.18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1009234.94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2617157.59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1009237.17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2617164.44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1009238.00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2617166.91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1009246.65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2617193.56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1009228.30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2617201.73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1009199.44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2617137.03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1009223.69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2617125.63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1010649.68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2617359.73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1010642.85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2617371.58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1010638.71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2617368.93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1010633.42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2617377.07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1010628.71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2617373.81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1010629.23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2617372.94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1010620.00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2617367.50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1010594.86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2617351.40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1010607.60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2617333.16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1010649.68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2617359.73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:36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1010598.07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2617433.16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1010587.11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2617452.21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1010546.97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2617426.36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1010556.59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2617407.73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1010598.07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2617433.16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1010594.34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2617321.41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1010577.77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2617342.43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1010561.42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2617332.53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1010549.38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2617321.17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1010548.35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2617316.40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1010547.48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2617309.21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1010543.35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2617304.34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2617293.76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1010541.20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2617278.74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1010564.61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2617295.32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1010594.34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2617321.41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4F5944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1010225.33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2617048.84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1010232.01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2617045.35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1010241.09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2617040.2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1010264.71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2617024.77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2616994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2616993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1010240.5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2617005.63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1010237.79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2617007.39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1010238.02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2617008.2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1010235.92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2617010.33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1010236.11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2617011.12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1010231.16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2617013.73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1010227.07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2617015.88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1010213.8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2617022.41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1010212.6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2617023.09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1010215.08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2617027.68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1010213.31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2617028.69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1010219.6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2617040.05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1010220.16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2617039.74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1010225.33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2617048.84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1010409.34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2616899.46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1010419.92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2616917.78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1010414.24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2616921.61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1010407.57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2616925.74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1010384.86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2616939.41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1010371.91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2616921.18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1010376.21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2616919.00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1010380.17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2616916.58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1010394.15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2616907.85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1010397.81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2616905.50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1010402.89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2616903.00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1010409.34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2616899.46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1010340.51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2616886.41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1010347.69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2616897.77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1010350.39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2616902.96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1010351.52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2616904.99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1010315.63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2616928.46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1010296.38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2616939.51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1010291.08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2616930.97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1010285.81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2616920.84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1010308.28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2616908.02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1010307.26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2616906.38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1010321.41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2616898.37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1010340.51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2616886.41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ЗУ:201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2616985.48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1010419.18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2617029.86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1010390.66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2617049.27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1010378.50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2617038.77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1010366.82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2617025.32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1010353.87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2617009.99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1010371.04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2616994.59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1010374.56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2616992.24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2616985.48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:413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1010432.12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2616941.01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1010464.33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2616978.29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1010463.80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2616983.27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1010463.33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2616983.70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1010462.60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2616984.38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1010439.68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2617007.10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1010428.04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2617010.79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1010410.69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2616994.88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1010407.81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2616992.15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1010410.61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2616988.71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1010402.82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2616982.05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1010405.61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2616978.83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1010404.92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2616978.26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1010406.79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2616975.97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1010400.20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2616970.70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1010404.85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2616965.41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1010403.52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2616964.41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1010429.71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2616942.71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1010432.12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2616941.01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ЗУ:202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1010451.43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2617040.13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1010449.92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2617042.70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1010424.62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2617078.16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1010415.85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2617071.05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1010416.11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2617070.68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1010415.33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2617070.03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1010415.06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2617070.41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1010390.66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2617049.27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1010419.18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2617029.86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1010433.95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2617023.55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1010451.43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2617040.13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:64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1010468.87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2617045.02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2617048.85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1010471.72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2617053.96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1010459.87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2617067.29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1010458.53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2617066.10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1010447.91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2617080.29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1010441.42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2617090.15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1010424.62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2617078.16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1010449.92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2617042.70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1010451.43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2617040.13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1010455.27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2617033.56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1010459.32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2617036.98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1010468.87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2617045.02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:241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1009593.56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2616823.56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1009615.07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2616865.62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1009617.38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2616864.47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1009632.41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2616893.07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1009612.71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2616903.66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1009597.70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2616875.88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1009576.96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2616831.63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1009593.56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2616823.56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1009300.20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2617085.97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1009306.55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2617099.76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1009307.25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2617101.64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1009311.45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2617109.80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1009312.65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2617112.28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1009312.78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2617112.24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1009314.41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2617116.06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1009314.57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2617116.70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1009316.89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2617124.20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1009318.48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2617128.13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1009318.41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2617128.18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1009319.01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2617130.41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1009320.27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2617133.09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1009322.16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2617140.12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1009323.16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2617143.24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1009324.69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2617147.14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1009324.88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2617147.63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1009328.30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2617157.20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1009329.64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2617162.05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1009310.18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2617170.71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1009295.50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2617130.34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1009288.46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2617113.70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1009279.71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2617097.18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1009300.20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2617085.97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:61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1010505.86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2617065.41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1010480.22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2617101.97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1010476.53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2617107.51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1010473.22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2617112.60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1010458.13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2617102.65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1010490.16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2617054.66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1010505.86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2617065.41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:414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1010565.72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2617049.57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1010538.64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2617091.32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1010522.97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2617080.93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1010510.18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2617072.44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1010505.86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2617065.41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1010490.16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2617054.66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2617048.92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1010504.32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2617007.64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1010565.72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2617049.57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ЗУ:206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1010490.16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2617054.66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1010458.13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2617102.65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1010441.42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2617090.15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1010447.91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2617080.29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1010458.53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2617066.10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1010459.87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2617067.29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1010471.72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2617053.96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2617048.85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1010474.70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2617045.64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2617048.92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1010490.16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2617054.66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ЗУ:207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1010522.97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2617080.93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1010518.80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2617088.06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1010513.15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2617100.24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1010510.19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2617104.57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1010508.11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2617109.95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1010505.80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2617112.30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1010500.68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2617117.96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1010500.05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2617117.47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1010497.66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2617120.78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1010498.18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2617123.11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1010494.93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2617127.47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1010473.22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2617112.60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1010476.53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2617107.51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1010480.22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2617101.97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1010505.86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2617065.41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1010510.18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2617072.44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1010522.97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2617080.93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1010432.58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2617103.21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1010430.96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2617105.70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1010426.99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2617111.38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2617131.28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1010396.35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2617144.07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1010387.04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2617134.36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1010409.25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2617109.76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1010416.42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2617093.56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1010421.27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2617095.79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1010432.58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2617103.21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1010464.65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2617124.91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1010457.73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2617135.39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1010432.44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2617177.23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1010413.61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2617163.65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1010449.04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2617114.24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1010464.65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2617124.91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1010449.04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2617114.24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1010413.61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2617163.65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1010405.59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2617157.86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1010392.82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2617148.75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1010396.35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2617144.07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2617131.28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1010426.99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2617111.38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1010430.96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2617105.70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1010432.58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2617103.21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1010449.04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2617114.24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:994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1010519.65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2617162.60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1010506.12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2617179.64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1010500.28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2617198.30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1010464.65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2617178.23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1010486.13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2617139.91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1010519.65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2617162.60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1010538.37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2617174.61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1010536.00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2617178.39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1010531.93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2617184.58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1010514.23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2617209.36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1010506.64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2617218.20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1010504.68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2617213.06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1010499.23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2617201.58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1010500.28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2617198.30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1010506.12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2617179.64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1010519.65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2617162.60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2617168.94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1010538.37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2617174.61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1010506.64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2617218.20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1010508.78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2617221.14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1010514.05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2617226.33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1010501.39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2617251.35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1010485.48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2617241.47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1010492.19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2617228.33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1010497.68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2617222.20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1010506.64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2617218.20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1009279.71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2617097.18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1009288.46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2617113.70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1009295.50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2617130.34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1009310.18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2617170.71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1009289.58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2617179.88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1009271.73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2617128.97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1009260.86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2617106.45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1009279.71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2617097.18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07B0">
              <w:rPr>
                <w:b/>
                <w:bCs/>
              </w:rPr>
              <w:t>ЗУ:172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2617320.49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1010447.63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2617326.87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1010446.00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2617329.34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1010443.54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2617333.09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1010442.50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2617334.67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1010442.09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2617334.39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1010440.50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2617336.79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1010440.20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2617337.25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1010437.99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2617340.59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1010431.51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2617348.81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1010424.52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2617358.43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1010404.42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2617343.65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1010414.07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2617331.63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1010431.44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2617305.97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1010434.32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2617308.40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1010435.38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2617307.60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2617311.09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1010443.70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2617313.32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2617320.49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184A8B">
              <w:rPr>
                <w:b/>
                <w:bCs/>
              </w:rPr>
              <w:t>:130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1010411.37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2617289.04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1010384.23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2617330.10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2617311.05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1010377.93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2617283.08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1010388.35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2617272.21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1010397.27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2617278.79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1010411.37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2617289.04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ЗУ:160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1010638.11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2617267.71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1010621.30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2617288.60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1010596.05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2617266.45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1010565.96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2617244.85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1010579.30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2617225.82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1010638.11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2617267.71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ЗУ:159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1010621.30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2617288.60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1010608.47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2617304.52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1010553.30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2617262.92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1010565.96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2617244.85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1010596.05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2617266.45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1010621.30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2617288.60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ЗУ:208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1010577.37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2617113.91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1010563.76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2617134.40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1010565.48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2617135.69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1010546.20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2617163.18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1010529.61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2617151.53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1010530.55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2617150.32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1010535.82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2617143.33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1010541.61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2617134.44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1010562.29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2617108.15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1010563.82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2617105.68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1010577.37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2617113.91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ЗУ:138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1010338.67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2617412.41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2617423.05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1010318.40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2617440.94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1010302.44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2617429.88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1010313.58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2617412.37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1010321.70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2617400.95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1010338.67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2617412.41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:137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2617288.40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1010285.27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2617313.95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1010271.86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2617330.49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1010277.29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2617335.20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1010271.01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2617343.65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1010247.88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2617323.84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2617273.72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2617288.40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ЗУ:145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1010492.62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2617590.27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1010467.92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2617620.88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1010437.13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2617599.72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1010461.76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2617568.61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1010492.62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2617590.27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ЗУ:141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1010392.20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2617520.07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1010369.21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2617553.03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1010350.98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2617540.47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1010354.70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2617535.70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1010350.08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2617532.11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1010348.21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2617530.69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1010349.03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2617529.53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1010350.81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2617526.84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1010354.16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2617522.42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2617514.75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1010369.00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2617502.78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1010376.66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2617509.23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1010392.20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2617520.07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ЗУ:142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1010415.28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2617536.17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1010392.36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2617569.03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1010369.21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2617553.03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1010392.20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2617520.07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1010415.28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2617536.17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:373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b/>
                <w:bCs/>
                <w:sz w:val="20"/>
                <w:szCs w:val="20"/>
              </w:rPr>
              <w:t>Контур1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1009472.51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2617035.42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1009484.67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2617056.99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1009479.66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2617060.42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1009465.17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2617069.55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1009466.87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2617072.38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1009464.75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2617077.95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1009437.18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2617092.20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1009438.61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2617097.51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1009435.49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2617098.45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1009427.95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2617073.61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1009425.10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2617074.82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1009422.20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2617067.51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1009420.19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2617062.41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1009472.51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2617035.42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b/>
                <w:bCs/>
                <w:sz w:val="20"/>
                <w:szCs w:val="20"/>
              </w:rPr>
              <w:t>Контур2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2617053.60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1009456.28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2617054.32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2617055.02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1009454.86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2617054.32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2617053.60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ЗУ:143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1010438.36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2617552.27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1010415.52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2617585.02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1010392.36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2617569.03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1010415.28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2617536.17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1010438.36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2617552.27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ЗУ:144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1010461.76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2617568.61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1010437.13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2617599.72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1010415.52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2617585.02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1010438.36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2617552.27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1010461.76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2617568.61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:1146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  <w:sz w:val="20"/>
                <w:szCs w:val="20"/>
              </w:rPr>
              <w:t>Контур1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left w:val="nil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1010271.68</w:t>
            </w:r>
          </w:p>
        </w:tc>
        <w:tc>
          <w:tcPr>
            <w:tcW w:w="3308" w:type="dxa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2617038.99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left w:val="nil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1010321.49</w:t>
            </w:r>
          </w:p>
        </w:tc>
        <w:tc>
          <w:tcPr>
            <w:tcW w:w="3308" w:type="dxa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2617011.92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left w:val="nil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1010315.92</w:t>
            </w:r>
          </w:p>
        </w:tc>
        <w:tc>
          <w:tcPr>
            <w:tcW w:w="3308" w:type="dxa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2617002.49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left w:val="nil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1010300.82</w:t>
            </w:r>
          </w:p>
        </w:tc>
        <w:tc>
          <w:tcPr>
            <w:tcW w:w="3308" w:type="dxa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2617010.22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left w:val="nil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1010277.64</w:t>
            </w:r>
          </w:p>
        </w:tc>
        <w:tc>
          <w:tcPr>
            <w:tcW w:w="3308" w:type="dxa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2616968.35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left w:val="nil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1010263.56</w:t>
            </w:r>
          </w:p>
        </w:tc>
        <w:tc>
          <w:tcPr>
            <w:tcW w:w="3308" w:type="dxa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2616976.59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left w:val="nil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1010247.84</w:t>
            </w:r>
          </w:p>
        </w:tc>
        <w:tc>
          <w:tcPr>
            <w:tcW w:w="3308" w:type="dxa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2616992.37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left w:val="nil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1010248</w:t>
            </w:r>
          </w:p>
        </w:tc>
        <w:tc>
          <w:tcPr>
            <w:tcW w:w="3308" w:type="dxa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2616993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left w:val="nil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1010249</w:t>
            </w:r>
          </w:p>
        </w:tc>
        <w:tc>
          <w:tcPr>
            <w:tcW w:w="3308" w:type="dxa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2616994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left w:val="nil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1010254</w:t>
            </w:r>
          </w:p>
        </w:tc>
        <w:tc>
          <w:tcPr>
            <w:tcW w:w="3308" w:type="dxa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left w:val="nil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1010257</w:t>
            </w:r>
          </w:p>
        </w:tc>
        <w:tc>
          <w:tcPr>
            <w:tcW w:w="3308" w:type="dxa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left w:val="nil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1010264.71</w:t>
            </w:r>
          </w:p>
        </w:tc>
        <w:tc>
          <w:tcPr>
            <w:tcW w:w="3308" w:type="dxa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2617024.77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A3AD7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left w:val="nil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1010270</w:t>
            </w:r>
          </w:p>
        </w:tc>
        <w:tc>
          <w:tcPr>
            <w:tcW w:w="3308" w:type="dxa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left w:val="nil"/>
            </w:tcBorders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1010271.68</w:t>
            </w:r>
          </w:p>
        </w:tc>
        <w:tc>
          <w:tcPr>
            <w:tcW w:w="3308" w:type="dxa"/>
          </w:tcPr>
          <w:p w:rsidR="004A3AD7" w:rsidRPr="0002236D" w:rsidRDefault="004A3AD7" w:rsidP="00A37112">
            <w:pPr>
              <w:jc w:val="center"/>
              <w:rPr>
                <w:sz w:val="20"/>
                <w:szCs w:val="20"/>
              </w:rPr>
            </w:pPr>
            <w:r w:rsidRPr="0002236D">
              <w:rPr>
                <w:sz w:val="20"/>
                <w:szCs w:val="20"/>
              </w:rPr>
              <w:t>2617038.99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b/>
                <w:bCs/>
                <w:sz w:val="20"/>
                <w:szCs w:val="20"/>
              </w:rPr>
              <w:t>Контур2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bookmarkStart w:id="2" w:name="_Hlk236058433"/>
            <w:r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2C635F" w:rsidRDefault="004A3AD7" w:rsidP="00A37112">
            <w:pPr>
              <w:jc w:val="center"/>
            </w:pPr>
            <w:r w:rsidRPr="002C635F">
              <w:t>1010277.93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2C635F" w:rsidRDefault="004A3AD7" w:rsidP="00A37112">
            <w:pPr>
              <w:jc w:val="center"/>
            </w:pPr>
            <w:r w:rsidRPr="002C635F">
              <w:t>2617002.08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2C635F" w:rsidRDefault="004A3AD7" w:rsidP="00A37112">
            <w:pPr>
              <w:jc w:val="center"/>
            </w:pPr>
            <w:r w:rsidRPr="002C635F">
              <w:t>1010280.99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2C635F" w:rsidRDefault="004A3AD7" w:rsidP="00A37112">
            <w:pPr>
              <w:jc w:val="center"/>
            </w:pPr>
            <w:r w:rsidRPr="002C635F">
              <w:t>2616999.44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2C635F" w:rsidRDefault="004A3AD7" w:rsidP="00A37112">
            <w:pPr>
              <w:jc w:val="center"/>
            </w:pPr>
            <w:r w:rsidRPr="002C635F">
              <w:t>1010280.33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2C635F" w:rsidRDefault="004A3AD7" w:rsidP="00A37112">
            <w:pPr>
              <w:jc w:val="center"/>
            </w:pPr>
            <w:r w:rsidRPr="002C635F">
              <w:t>2616998.68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2C635F" w:rsidRDefault="004A3AD7" w:rsidP="00A37112">
            <w:pPr>
              <w:jc w:val="center"/>
            </w:pPr>
            <w:r w:rsidRPr="002C635F">
              <w:t>1010277.27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2C635F" w:rsidRDefault="004A3AD7" w:rsidP="00A37112">
            <w:pPr>
              <w:jc w:val="center"/>
            </w:pPr>
            <w:r w:rsidRPr="002C635F">
              <w:t>2617001.32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Pr="002C635F" w:rsidRDefault="004A3AD7" w:rsidP="00A37112">
            <w:pPr>
              <w:jc w:val="center"/>
            </w:pPr>
            <w:r w:rsidRPr="002C635F">
              <w:t>1010277.93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AD7" w:rsidRDefault="004A3AD7" w:rsidP="00A37112">
            <w:pPr>
              <w:jc w:val="center"/>
            </w:pPr>
            <w:r w:rsidRPr="002C635F">
              <w:t>2617002.08</w:t>
            </w:r>
          </w:p>
        </w:tc>
      </w:tr>
      <w:bookmarkEnd w:id="2"/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:131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1010431.44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2617305.97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1010414.07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2617331.63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1010404.42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2617343.65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1010384.23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2617330.10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1010411.37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2617289.04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1010420.82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2617295.92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1010422.39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2617299.32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1010431.44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2617305.97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1009432.22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2617120.10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1009446.16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2617158.62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1009449.16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2617166.90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1009414.44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2617174.23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1009411.24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2617166.88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1009409.02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2617162.84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1009409.64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2617162.57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1009398.70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2617140.39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1009393.97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2617131.42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1009391.23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2617124.54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1009385.15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2617111.48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1009380.98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2617102.24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1009378.76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2617099.02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1009396.28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2617090.36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1009404.34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2617108.30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1009418.86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2617115.01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1009422.94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2617124.20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1009432.22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2617120.10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ЗУ:216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1010681.99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2617043.20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1010664.36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2617071.53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1010659.25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2617068.39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1010649.21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2617058.50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1010654.24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2617051.43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1010640.84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2617044.10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1010639.38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2617046.36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1010638.09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2617048.31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1010609.05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2617029.21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1010611.43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2617026.57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1010615.07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2617022.14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1010649.49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2617017.68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1010681.99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2617043.20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:10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2617127.31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1010740.44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2617141.66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1010722.67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2617130.96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1010670.02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2617098.03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1010679.98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2617082.98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1010680.57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2617082.14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1010681.32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2617081.08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2617127.31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:9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1010761.68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2617113.09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1010750.46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2617127.31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1010681.32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2617081.08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1010692.23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2617063.73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1010761.68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2617113.09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:1149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1010706.08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2617171.80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1010688.00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2617196.81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1010661.26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2617177.48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1010664.09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2617174.26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1010655.23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2617166.28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1010634.15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2617150.52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1010644.72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2617135.23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1010658.18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2617142.10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1010706.08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2617171.80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:11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1010722.67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2617130.96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1010710.89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2617149.34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1010700.90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2617141.08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1010690.61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2617133.23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1010674.34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2617125.10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1010658.85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2617114.37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1010670.02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2617098.03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1010722.67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2617130.96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1009456.35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2617099.62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1009462.14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2617116.54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1009464.07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2617115.88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1009474.88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2617158.75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1009462.45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2617160.29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1009461.00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2617157.50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1009459.00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2617153.65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1009450.40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2617137.10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1009443.94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2617118.61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1009443.19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2617104.82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1009456.35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2617099.62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ЗУ:212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1010685.36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2617230.28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1010673.65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2617247.78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1010599.45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2617200.31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1010609.28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2617184.45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1010685.36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2617230.28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ЗУ:155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1010633.42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2617377.07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1010624.21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2617392.23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1010581.28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2617365.70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1010591.48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2617349.72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1010594.86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2617351.40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1010620.00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2617367.50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1010629.23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2617372.94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1010628.71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2617373.81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1010633.42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2617377.07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ЗУ:154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1010624.21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2617392.23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1010610.67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2617413.85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1010605.63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2617410.61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1010596.42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2617405.11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1010563.83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2617384.88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1010570.90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2617373.89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1010578.07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2617363.72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1010581.28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2617365.70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1010624.21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2617392.23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ЗУ:150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2617492.76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1010556.72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2617503.87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2617514.51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2617496.38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1010526.02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2617470.63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2617492.76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:927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1010516.04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2617332.40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1010517.65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2617336.56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1010519.63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2617339.88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1010537.64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2617360.16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1010545.50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2617369.25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1010536.36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2617382.68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1010497.82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2617355.14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1010516.04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2617332.40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ЗУ:203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1010481.67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2616992.02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1010479.38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2616995.38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1010475.69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2617000.93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2617005.84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1010468.93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2617003.96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1010453.85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2617025.74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2617015.73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1010466.66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2616989.27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1010469.95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2616987.65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1010472.49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2616986.31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1010475.44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2616988.22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1010481.67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2616992.02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EE7EB4">
              <w:rPr>
                <w:b/>
                <w:bCs/>
              </w:rPr>
              <w:t>ЗУ:205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1010501.20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2617004.79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1010474.70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2617045.64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2617048.85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1010468.87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2617045.02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1010459.32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2617036.98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1010478.93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2617007.98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1010480.78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2617004.33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1010484.48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2616998.78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1010486.78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2616995.24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1010495.32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2617000.79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1010496.15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2617001.37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1010501.20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2617004.79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1834C2">
              <w:rPr>
                <w:b/>
                <w:bCs/>
              </w:rPr>
              <w:t>ЗУ:204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1010486.78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2616995.24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1010484.48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2616998.78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1010480.78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2617004.33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1010478.93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2617007.98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1010459.32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2617036.98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1010455.27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2617033.56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1010451.40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2617029.41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1010453.85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2617025.74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1010468.93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2617003.96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2617005.84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1010475.69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2617000.93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1010479.38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2616995.38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1010481.67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2616992.02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1010486.78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2616995.24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1834C2">
              <w:rPr>
                <w:b/>
                <w:bCs/>
              </w:rPr>
              <w:t>ЗУ:200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1010419.92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2616917.78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1010430.27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2616935.20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1010399.69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2616961.14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1010395.15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2616955.18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1010391.46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2616949.73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1010384.86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2616939.41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1010407.57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2616925.74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1010414.24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2616921.61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1010419.92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2616917.78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1834C2">
              <w:rPr>
                <w:b/>
                <w:bCs/>
              </w:rPr>
              <w:t>ЗУ:198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1010351.52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2616904.99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1010352.71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2616907.15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1010357.96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2616916.83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1010361.68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2616923.11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1010365.33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2616924.24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1010362.43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2616929.77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1010360.44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2616932.19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1010351.39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2616937.97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1010353.39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2616944.44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1010336.50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2616956.49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1010334.56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2616957.71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1010331.92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2616953.84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1010330.56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2616954.38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1010320.82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2616960.69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1010319.90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2616961.33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2616963.84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1010313.71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2616962.02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1010296.38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2616939.51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1010315.63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2616928.46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1010351.52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2616904.99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1834C2">
              <w:rPr>
                <w:b/>
                <w:bCs/>
              </w:rPr>
              <w:t>ЗУ:19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1009495.91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2617109.74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1009498.80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2617119.50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1009492.83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2617121.62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1009502.53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2617150.14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1009474.88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2617158.75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1009464.07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2617115.88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1009462.14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2617116.54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1009456.35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2617099.62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1009463.41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2617096.83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1009459.18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2617086.71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1009465.85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2617082.84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1009470.56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2617091.62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1009472.24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2617095.18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1009477.82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2617093.30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1009479.88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2617098.63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1009487.38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2617106.83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1009488.96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2617111.87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1009495.91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2617109.74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1834C2">
              <w:rPr>
                <w:b/>
                <w:bCs/>
              </w:rPr>
              <w:t>:129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1010388.35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2617272.21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1010377.93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2617283.08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2617311.05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1010330.01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2617292.01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1010361.26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2617252.22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1010388.35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2617272.21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1834C2">
              <w:rPr>
                <w:b/>
                <w:bCs/>
              </w:rPr>
              <w:t>:128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1010361.26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2617252.22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1010330.01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2617292.01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1010309.99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2617278.60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1010341.16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2617237.02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1010344.93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2617240.17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1010361.26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2617252.22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1834C2">
              <w:rPr>
                <w:b/>
                <w:bCs/>
              </w:rPr>
              <w:t>:127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1010341.16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2617237.02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1010309.99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2617278.60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1010291.14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2617265.42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1010284.49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2617258.38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1010286.39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2617255.71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1010315.09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2617215.27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1010341.16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2617237.02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1834C2">
              <w:rPr>
                <w:b/>
                <w:bCs/>
              </w:rPr>
              <w:t>ЗУ:173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1010315.09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2617215.27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1010286.39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2617255.71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1010248.29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2617225.98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1010249.65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2617224.12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1010254.64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2617216.08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2617186.57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1010274.50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2617185.09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1010287.77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2617195.20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1010290.36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2617194.83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1010314.18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2617214.51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1010315.09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2617215.27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1834C2">
              <w:rPr>
                <w:b/>
                <w:bCs/>
              </w:rPr>
              <w:t>ЗУ:137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1010321.70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2617400.95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1010313.58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2617412.37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1010302.44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2617429.88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1010285.09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2617417.91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1010306.10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2617390.04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1010321.70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2617400.95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1834C2">
              <w:rPr>
                <w:b/>
                <w:bCs/>
              </w:rPr>
              <w:t>ЗУ:136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1010306.10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2617390.04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1010285.09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2617417.91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1010269.02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2617405.02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1010286.85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2617378.62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1010306.10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2617390.04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1834C2">
              <w:rPr>
                <w:b/>
                <w:bCs/>
              </w:rPr>
              <w:t>ЗУ:135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1010286.85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2617378.62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1010269.02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2617405.02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1010252.25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2617395.02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1010270.78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2617368.15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1010286.85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2617378.62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1834C2">
              <w:rPr>
                <w:b/>
                <w:bCs/>
              </w:rPr>
              <w:t>ЗУ:134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1010270.78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2617368.15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1010252.25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2617395.02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1010231.02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2617380.14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1010240.80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2617372.11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1010246.20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2617365.06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1010252.42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2617355.54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1010270.78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2617368.15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7274">
              <w:rPr>
                <w:b/>
                <w:bCs/>
              </w:rPr>
              <w:t>ЗУ:133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1010252.42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2617355.54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1010246.20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2617365.06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1010240.80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2617372.11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1010231.02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2617380.14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1010217.73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2617370.89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1010235.34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2617343.81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1010252.42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2617355.54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7274">
              <w:rPr>
                <w:b/>
                <w:bCs/>
              </w:rPr>
              <w:t>:215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1010290.06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2616958.72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1010302.22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2616979.66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1010298.76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2616982.51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1010304.17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2616983.01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1010315.92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2617002.49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1010300.82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2617010.22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1010277.64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2616968.35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1010276.55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2616966.23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1010290.06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2616958.72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7274">
              <w:rPr>
                <w:b/>
                <w:bCs/>
              </w:rPr>
              <w:t>ЗУ:20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1009489.11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2617063.63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1009498.12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2617074.60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1009502.18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2617085.09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1009477.82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2617093.30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1009472.24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2617095.18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1009470.56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2617091.62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1009465.85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2617082.84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1009471.30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2617079.76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1009466.87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2617072.38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1009465.17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2617069.55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1009479.66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2617060.42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1009484.69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2617066.79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1009489.11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2617063.63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7274">
              <w:rPr>
                <w:b/>
                <w:bCs/>
              </w:rPr>
              <w:t>ЗУ:162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1010553.92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2617185.42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1010551.91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2617188.09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1010545.37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2617197.21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1010542.13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2617200.09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1010535.70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2617207.18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2617207.32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2617211.80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1010524.56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2617217.33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1010514.05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2617226.33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1010508.78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2617221.14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1010506.64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2617218.20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1010514.23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2617209.36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1010531.93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2617184.58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1010536.00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2617178.39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1010538.37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2617174.61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1010550.00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2617182.34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1010553.92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2617185.42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7274">
              <w:rPr>
                <w:b/>
                <w:bCs/>
              </w:rPr>
              <w:t>ЗУ:165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1010486.13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2617139.91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1010464.65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2617178.23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2617194.13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1010453.29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2617192.12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1010439.49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2617182.31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1010432.44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2617177.23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1010457.73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2617135.39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1010464.65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2617124.91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1010486.13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2617139.91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7274">
              <w:rPr>
                <w:b/>
                <w:bCs/>
              </w:rPr>
              <w:t>ЗУ:175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1010246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2617058.85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1010272.26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2617040.14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1010271.68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2617038.99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1010270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2617036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1010264.71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2617024.77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1010241.09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2617040.2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1010232.01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2617045.35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1010225.33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2617048.84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1010231.47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2617059.72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1010228.99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2617061.14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1010231.84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2617066.18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1010246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4F5944" w:rsidRDefault="004A3AD7" w:rsidP="00A37112">
            <w:pPr>
              <w:jc w:val="center"/>
              <w:rPr>
                <w:sz w:val="20"/>
                <w:szCs w:val="20"/>
              </w:rPr>
            </w:pPr>
            <w:r w:rsidRPr="004F5944">
              <w:rPr>
                <w:sz w:val="20"/>
                <w:szCs w:val="20"/>
              </w:rPr>
              <w:t>2617058.85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7274">
              <w:rPr>
                <w:b/>
                <w:bCs/>
              </w:rPr>
              <w:t>:142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1010417.45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2617370.09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1010390.85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2617405.67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1010372.72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2617392.79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1010396.79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2617355.32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1010417.45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2617370.09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317274">
              <w:rPr>
                <w:b/>
                <w:bCs/>
              </w:rPr>
              <w:t>:143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1010435.25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2617382.14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1010441.39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2617389.55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1010419.19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2617426.33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1010390.85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2617405.67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1010417.45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2617370.09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1010435.25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2617382.14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20F02">
              <w:rPr>
                <w:b/>
                <w:bCs/>
              </w:rPr>
              <w:t>:3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1010323.16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2617302.76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1010293.74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2617351.19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1010277.29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2617335.20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1010271.86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2617330.49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1010285.27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2617313.95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2617288.40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1010322.79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2617302.49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1010323.16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2617302.76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20F02">
              <w:rPr>
                <w:b/>
                <w:bCs/>
              </w:rPr>
              <w:t>:139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1010345.34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2617319.35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2617321.49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1010314.65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2617365.88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1010293.74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2617351.19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1010323.16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2617302.76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1010323.59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2617303.08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1010345.34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2617319.35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20F02">
              <w:rPr>
                <w:b/>
                <w:bCs/>
              </w:rPr>
              <w:t>ЗУ:30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1009559.97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2616838.53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1009575.54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2616872.90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1009595.35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2616913.00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1009577.38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2616922.18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1009559.61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2616887.31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1009542.69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2616850.85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1009540.62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2616846.39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1009559.97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2616838.53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20F02">
              <w:rPr>
                <w:b/>
                <w:bCs/>
              </w:rPr>
              <w:t>ЗУ:157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1010577.77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2617342.43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1010559.32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2617368.64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1010546.99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2617367.06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1010545.50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2617369.25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1010537.64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2617360.16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1010541.03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2617356.54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1010561.42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2617332.53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1010577.77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2617342.43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20F02">
              <w:rPr>
                <w:b/>
                <w:bCs/>
              </w:rPr>
              <w:t>ЗУ:161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1010534.49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2617263.09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1010528.24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2617271.40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1010527.53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2617272.11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1010516.23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2617262.73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1010516.61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2617261.76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1010522.06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2617254.15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1010534.49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2617263.09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20F02">
              <w:rPr>
                <w:b/>
                <w:bCs/>
              </w:rPr>
              <w:t>:416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1010398.52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2617454.60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1010399.09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2617456.09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1010389.41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2617471.05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1010383.93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2617479.52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1010383.61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2617480.03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2617482.30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1010381.99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2617482.70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2617478.21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1010375.00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2617478.91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2617462.23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1010361.01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2617446.29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1010364.28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2617441.64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1010366.39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2617441.65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1010371.17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2617434.38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1010388.12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2617446.70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1010398.52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2617454.60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20F02">
              <w:rPr>
                <w:b/>
                <w:bCs/>
              </w:rPr>
              <w:t>ЗУ:139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1010371.17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2617434.38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1010366.39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2617441.65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1010364.28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2617441.64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1010361.01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2617446.29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2617462.23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1010344.31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2617458.21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1010321.53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2617443.89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1010320.15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2617442.85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1010318.40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2617440.94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2617423.05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1010338.67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2617412.41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2617417.37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1010354.61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2617423.21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1010362.65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2617428.61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1010371.17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2617434.38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20F02">
              <w:rPr>
                <w:b/>
                <w:bCs/>
              </w:rPr>
              <w:t>ЗУ:170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1010489.75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2617316.52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1010478.15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2617331.77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2617320.49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1010443.70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2617313.32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2617311.09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1010457.82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2617289.21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1010489.75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2617316.52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20F02">
              <w:rPr>
                <w:b/>
                <w:bCs/>
                <w:sz w:val="22"/>
                <w:szCs w:val="22"/>
              </w:rPr>
              <w:t>ЗУ:171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1010465.86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2617239.19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1010483.20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2617257.25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1010457.82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2617289.21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2617311.09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1010435.38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2617307.60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1010434.32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2617308.40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1010431.44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2617305.97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1010422.39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2617299.32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1010420.82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2617295.92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1010465.86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2617239.19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A20F02">
              <w:rPr>
                <w:b/>
                <w:bCs/>
              </w:rPr>
              <w:t>ЗУ:169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1010483.20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2617257.25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1010512.01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2617287.25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1010489.75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2617316.52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1010457.82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2617289.21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1010483.20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2617257.25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:1023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1010461.47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2616279.42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1010470.99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2616293.46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1010497.91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2616352.36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1010501.45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2616390.73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1010489.23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2616396.35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1010479.57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2616400.67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1010478.58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2616400.83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1010411.73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2616430.77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1010405.09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2616416.64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1010370.14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2616404.29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1010358.66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2616398.38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1010340.44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2616383.28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1010354.22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2616359.21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1010380.37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2616338.06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1010447.50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2616289.41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1010461.47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2616279.42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ЗУ:104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2616442.82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1010452.11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2616502.44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1010429.02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2616513.89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1010404.81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2616476.89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1010393.21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2616452.85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2616442.82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ЗУ:102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1010393.21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2616452.85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1010404.81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2616476.89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1010429.02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2616513.89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1010404.34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2616526.13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1010395.93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2616510.85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1010370.28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2616464.23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1010393.21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2616452.85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1009542.69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2616850.85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1009559.61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2616887.31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1009577.38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2616922.18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1009557.52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2616933.03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1009522.88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2616866.25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1009542.69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2616850.85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:379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1010377.11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2616417.92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1010388.93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2616434.30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1010391.89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2616440.37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1010366.59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2616452.73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1010354.18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2616426.49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1010349.86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2616423.80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1010346.37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2616425.65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1010338.47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2616407.81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1010336.00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2616395.33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1010339.55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2616392.70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1010355.11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2616405.73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1010377.11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2616417.92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ЗУ:105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1010336.00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2616395.33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1010338.47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2616407.81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1010346.37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2616425.65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1010349.86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2616423.80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1010354.18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2616426.49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1010366.59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2616452.73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1010348.40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2616461.03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1010346.28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2616456.23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1010340.36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2616446.23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2616441.02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1010326.55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2616422.22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1010325.83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2616421.81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1010320.84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2616412.48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1010320.44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2616410.44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1010319.11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2616407.84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1010336.00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2616395.33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ЗУ:106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1010220.13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2616479.27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1010225.65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2616484.83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1010237.50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2616512.61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1010224.07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2616518.47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1010226.81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2616526.12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1010225.53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2616532.66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1010219.28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2616537.28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1010181.96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2616511.89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1010202.34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2616487.80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1010220.13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2616479.27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:356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1010285.86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2616562.15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1010298.10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2616587.74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1010263.92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2616601.26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1010253.67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2616594.21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1010249.30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2616583.87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2616572.21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1010285.86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2616562.15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2616546.72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1010343.43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2616563.71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1010318.15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2616578.83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1010298.10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2616587.74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1010285.86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2616562.15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1010300.42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2616557.65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1010320.04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2616552.05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1010330.97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2616547.82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2616546.72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:1157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1010500.27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2616559.78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1010527.57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2616607.93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2616626.87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1010473.00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2616577.31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1010500.27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2616559.78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:316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1010409.44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2616588.60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2616611.32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1010444.79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2616633.68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1010415.98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2616659.13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1010398.19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2616633.30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1010401.86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2616630.98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1010394.27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2616601.89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1010409.44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2616588.60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1010365.64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2616680.39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1010372.47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2616690.83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1010351.61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2616707.46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1010324.51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2616724.18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1010320.98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2616722.14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1010306.49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2616706.92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2616693.75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2616699.01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1010346.00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2616694.40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1010344.22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2616690.27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1010365.64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2616680.39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1010004.77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2616691.37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1010006.83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2616695.37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1010006.64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2616704.84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1010018.10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2616730.41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1009999.62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2616742.20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1009980.77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2616707.33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1009979.51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2616705.00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1009995.06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2616696.61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1010004.77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2616691.37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1009984.92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2616731.53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1009993.59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2616746.81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1009966.79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2616761.02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1009960.51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2616762.35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1009956.45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2616741.95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1009962.89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2616740.52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1009966.36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2616739.75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1009977.19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2616735.84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1009984.92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2616731.53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1009522.88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2616866.25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1009557.52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2616933.03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1009538.14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2616942.68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1009531.43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2616928.01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1009505.34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2616879.89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1009522.88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2616866.25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:133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1009980.77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2616707.33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1009999.62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2616742.20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1010000.16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2616743.33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1009998.05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2616744.45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1009997.16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2616744.92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1009993.59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2616746.81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1009984.92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2616731.53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1009977.19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2616735.84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1009966.36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2616739.75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1009962.89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2616740.52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1009962.18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2616736.09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2616724.20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1009965.29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2616717.11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1009980.77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2616707.33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1010059.04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2616723.77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1010079.18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2616761.63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1010081.57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2616765.54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1010072.68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2616771.81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2616777.19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1010069.35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2616780.11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1010050.25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2616746.31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1010045.26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2616737.86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1010042.50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2616732.77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1010059.04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2616723.77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:370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1009869.09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2616686.27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1009872.19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2616689.12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1009876.82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2616699.86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1009880.74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2616698.27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1009892.82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2616720.99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1009901.52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2616739.18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1009903.86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2616751.86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1009904.03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2616756.96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1009867.14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2616777.13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1009844.21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2616736.33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1009824.03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2616747.27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1009818.46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2616736.72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1009806.82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2616715.50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1009825.17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2616706.06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1009859.47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2616689.70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1009869.09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2616686.27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2616789.91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1009753.99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2616793.23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1009770.15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2616822.53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1009738.30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2616839.10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1009729.57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2616823.43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1009731.15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2616823.75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1009730.52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2616822.61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1009728.95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2616822.29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1009719.89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2616805.31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1009731.70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2616795.89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1009742.84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2616790.82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1009744.17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2616793.62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2616789.91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ЗУ:222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1010376.85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2616703.16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1010380.00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2616707.31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1010385.41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2616716.16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1010390.07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2616724.92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1010403.90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2616747.70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1010396.73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2616751.44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1010398.49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2616759.60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1010390.41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2616762.80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1010370.88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2616728.05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2616718.13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1010362.56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2616711.98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1010376.85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2616703.16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1010309.67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2616606.24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1010309.96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2616606.86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1010311.18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2616609.47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1010321.11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2616635.62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1010298.51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2616644.69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1010263.86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2616654.10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1010253.19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2616617.65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1010255.56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2616609.77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1010297.08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2616595.25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1010309.67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2616606.24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1010321.11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2616635.62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1010321.84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2616638.30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1010322.10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2616639.26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1010327.72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2616654.82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1010317.92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2616658.61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1010280.40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2616675.81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1010263.86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2616654.10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1010298.51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2616644.69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1010321.11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2616635.62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1010264.62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2616701.95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1010269.30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2616715.11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1010263.34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2616717.13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1010283.81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2616752.64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1010267.53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2616762.07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1010264.52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2616756.46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1010260.63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2616749.60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1010240.75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2616713.02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1010264.62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2616701.95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ЗУ:220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1010374.78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2616771.22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1010400.11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2616814.80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1010381.63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2616825.06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1010362.89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2616791.85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2616789.96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1010373.88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2616785.71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1010369.04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2616776.96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1010372.30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2616775.11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1010371.11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2616773.11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1010374.78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2616771.22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1010004.36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2616753.88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1010007.78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2616759.02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2616767.58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1010030.44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2616797.93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1010013.32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2616799.45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1010005.85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2616799.64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1009987.29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2616794.18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1009974.61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2616770.01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1010004.36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2616753.88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1009576.96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2616831.63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1009597.70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2616875.88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1009612.71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2616903.66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1009595.35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2616913.00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1009575.54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2616872.90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1009559.97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2616838.53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1009576.96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2616831.63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1009487.48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2616905.00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1009514.41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2616954.46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1009483.24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2616969.40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1009460.61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2616925.10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1009487.48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2616905.00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1010042.50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2616732.77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1010045.26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2616737.86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1010050.25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2616746.31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1010069.35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2616780.11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2616794.22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1010024.00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2616743.27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1010042.50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2616732.77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1010089.12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2616706.94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1010095.34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2616717.83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1010117.81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2616748.50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1010121.62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2616754.12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1010115.21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2616760.23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1010100.15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2616766.89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1010097.44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2616761.86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1010095.83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2616753.67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1010095.12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2616752.24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2616727.92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1010078.15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2616719.39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1010075.60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2616714.38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1010089.12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2616706.94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53658A">
              <w:rPr>
                <w:b/>
                <w:bCs/>
              </w:rPr>
              <w:t>ЗУ:74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1010075.60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2616714.38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1010078.15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2616719.39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2616727.92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1010095.12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2616752.24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1010079.18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2616761.63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1010059.04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2616723.77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1010075.60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2616714.38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ЗУ:76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1010104.35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2616698.44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2616703.10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1010109.48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2616707.56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1010101.76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2616711.90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1010104.09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2616715.97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1010116.71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2616738.05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1010119.26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2616736.57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1010120.78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2616739.15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1010118.22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2616740.64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1010119.93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2616747.37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1010117.81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2616748.50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1010095.34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2616717.83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1010089.12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2616706.94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1010104.35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2616698.44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ЗУ:80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1010141.72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2616676.24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2616681.75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1010149.83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2616690.23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1010166.51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2616721.08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1010147.63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2616732.49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1010123.93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2616687.49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1010141.72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2616676.24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ЗУ:86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1010128.59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2616759.25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1010159.84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2616820.24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1010146.95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2616827.54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1010145.07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2616824.09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1010141.36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2616817.27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1010127.71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2616793.44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2616765.73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1010128.59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2616759.25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:396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1010028.50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2616808.21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2616810.71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1010034.34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2616825.11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1010023.49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2616832.18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1010025.64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2616843.27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1010016.98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2616847.18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1010011.80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2616854.22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1010008.34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2616858.93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1010000.85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2616862.89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1009977.26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2616819.92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1009973.83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2616806.97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1010008.76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2616809.03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1010017.18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2616806.17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1010022.98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2616806.53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1010028.50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2616808.21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ЗУ:84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1010077.09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2616788.87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1010083.41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2616799.90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1010103.12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2616839.19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2616845.32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1010108.82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2616849.33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1010090.64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2616859.78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1010083.90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2616849.12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1010056.24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2616800.41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1010077.09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2616788.87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ЗУ:85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1010096.30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2616780.69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2616801.76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1010122.29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2616826.22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1010128.53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2616838.04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1010108.82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2616849.33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2616845.32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1010103.12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2616839.19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1010083.41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2616799.90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1010089.38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2616795.63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1010086.22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2616788.63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1010089.69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2616784.06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1010096.30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2616780.69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ЗУ:183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1010184.63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2616822.45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1010190.66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2616832.71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1010196.86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2616850.33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1010202.61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2616863.65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1010188.98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2616867.52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1010175.30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2616843.49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1010171.69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2616836.86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1010168.75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2616831.91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1010184.63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2616822.45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ЗУ:27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1009505.34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2616879.89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1009531.43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2616928.01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1009538.14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2616942.68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1009514.41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2616954.46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1009487.48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2616905.00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1009485.74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2616901.87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1009505.34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2616879.89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ЗУ:185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1010207.00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2616810.09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1010213.13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2616820.60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1010209.83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2616822.62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1010201.13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2616827.59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1010190.66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2616832.71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1010184.63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2616822.45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1010207.00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2616810.09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ЗУ:188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1010254.07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2616781.55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1010257.37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2616788.17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1010263.36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2616796.50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1010242.21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2616808.31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1010240.61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2616805.43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1010233.19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2616792.47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1010245.76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2616785.86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1010254.07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2616781.55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ЗУ:189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1010273.34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2616771.01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1010276.60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2616777.56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1010280.48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2616784.60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1010292.50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2616808.37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1010294.50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2616812.33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1010291.63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2616814.47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1010286.96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2616812.74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1010275.37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2616818.95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1010267.91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2616802.83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1010263.36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2616796.50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1010257.37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2616788.17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1010254.07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2616781.55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1010273.34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2616771.01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ЗУ:192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1010337.78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2616773.06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1010344.85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2616785.41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1010345.32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2616786.29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1010348.52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2616792.25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1010335.33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2616800.02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1010296.71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2616824.68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1010291.63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2616814.47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1010294.50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2616812.33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1010306.53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2616804.09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1010301.18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2616792.22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1010337.78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2616773.06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:241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1010348.52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2616792.25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1010365.26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2616821.18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1010364.47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2616821.64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1010342.71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2616834.42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1010318.11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2616848.36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1010311.24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2616838.72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1010307.60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2616833.62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1010303.55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2616836.34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1010296.71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2616824.68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1010335.33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2616800.02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1010348.52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2616792.25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:</w:t>
            </w:r>
            <w:r w:rsidRPr="00F051D8">
              <w:rPr>
                <w:b/>
                <w:bCs/>
              </w:rPr>
              <w:t>240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1010364.47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2616821.64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1010376.86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2616842.99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1010359.45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2616853.28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2616869.43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1010326.10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2616859.55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1010323.43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2616855.80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1010318.11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2616848.36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1010342.71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2616834.42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1010364.47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2616821.64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:356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1010056.24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2616800.41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1010083.90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2616849.12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1010090.64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2616859.78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1010070.18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2616871.31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1010064.05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2616859.99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1010045.78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2616829.10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1010035.61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2616810.29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1010056.24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2616800.41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ЗУ:42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1009766.15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2616844.93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1009780.27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2616869.43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1009761.65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2616879.37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1009758.35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2616873.88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1009749.61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2616859.37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1009751.78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2616858.11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1009749.25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2616853.35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1009766.15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2616844.93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ЗУ:100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1010370.28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2616464.23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1010395.93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2616510.85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1010366.87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2616527.41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1010362.17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2616518.41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1010341.14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2616478.18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1010370.28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2616464.23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ЗУ:93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2616609.04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1010382.22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2616640.80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1010334.98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2616664.66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1010328.65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2616648.34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1010324.92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2616630.22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2616609.04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:253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1009444.31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2616881.70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2616915.56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1009432.74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2616929.05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1009417.79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2616937.31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1009416.71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2616934.92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1009411.44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2616937.16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1009406.54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2616940.06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2616939.32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1009404.22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2616936.83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1009403.89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2616934.15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1009400.64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2616932.37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1009395.13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2616905.22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1009393.37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2616904.81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1009396.32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2616899.49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1009418.39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2616888.06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1009441.06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2616880.16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1009444.31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2616881.70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051D8">
              <w:rPr>
                <w:b/>
                <w:bCs/>
              </w:rPr>
              <w:t>ЗУ:97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1010342.90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2616573.54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2616609.04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1010324.92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2616630.22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1010307.99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2616590.31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1010319.01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2616585.01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1010319.29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2616585.73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1010320.23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2616585.37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1010319.92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2616584.58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1010342.90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2616573.54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E4995">
              <w:rPr>
                <w:b/>
                <w:bCs/>
              </w:rPr>
              <w:t>ЗУ:101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1010437.87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2616582.46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1010472.11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2616633.87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1010455.92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2616641.61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2616640.05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1010448.76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2616639.34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1010444.79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2616633.68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2616611.32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1010409.44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2616588.60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1010413.76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2616585.99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1010437.87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2616582.46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E4995">
              <w:rPr>
                <w:b/>
                <w:bCs/>
              </w:rPr>
              <w:t>ЗУ:103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1010473.00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2616577.31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2616626.87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1010494.61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2616632.60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1010477.27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2616635.14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1010441.52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2616581.92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1010473.00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2616577.31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E4995">
              <w:rPr>
                <w:b/>
                <w:bCs/>
              </w:rPr>
              <w:t>ЗУ:47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2616724.20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1009962.18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2616736.09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1009962.89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2616740.52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1009956.45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2616741.95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1009960.51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2616762.35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1009943.98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2616765.86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1009926.25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2616766.56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1009920.49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2616731.33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2616724.20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E4995">
              <w:rPr>
                <w:b/>
                <w:bCs/>
              </w:rPr>
              <w:t>ЗУ:49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1009942.09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2616683.42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1009952.34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2616705.53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1009965.29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2616717.11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2616724.20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1009920.49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2616731.33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1009915.20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2616698.96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1009942.09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2616683.42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:248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2616915.56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1009460.61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2616925.10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1009483.24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2616969.40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1009461.53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2616981.28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1009432.74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2616929.05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2616915.56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1009432.74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2616929.05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1009461.53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2616981.28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1009445.67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2616989.29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1009439.51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2616977.42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1009436.77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2616978.83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1009425.30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2616956.56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1009427.16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2616953.73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1009424.06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2616942.03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1009419.96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2616942.11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1009417.79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2616937.31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1009432.74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2616929.05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1010341.14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2616478.18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1010362.17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2616518.41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2616536.04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1010306.30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2616495.00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1010341.14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2616478.18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:290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1010344.22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2616730.05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1010348.33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2616736.82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1010352.49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2616744.62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1010361.39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2616759.77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1010368.72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2616755.61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1010376.66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2616770.23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1010374.78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2616771.22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1010371.11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2616773.11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1010370.13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2616771.24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1010359.20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2616777.30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1010355.90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2616779.12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1010332.36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2616738.95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1010333.30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2616736.18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1010344.22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2616730.05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1009416.71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2616934.92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1009417.79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2616937.31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1009419.96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2616942.11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1009424.06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2616942.03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1009427.16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2616953.73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1009425.30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2616956.56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1009436.77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2616978.83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1009439.51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2616977.42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1009445.67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2616989.29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1009429.57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2616997.45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1009426.40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2616995.94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1009420.91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2616985.78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1009420.44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2616984.89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1009416.62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2616977.82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2616961.64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1009404.49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2616947.42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1009404.82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2616946.73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1009404.05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2616944.35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1009407.62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2616943.10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1009406.54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2616940.06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1009411.44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2616937.16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1009416.71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2616934.92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ЗУ:223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1010404.08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2616685.75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1010431.87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2616722.24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1010417.66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2616734.38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1010414.64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2616739.53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1010408.57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2616745.14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1010403.90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2616747.70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1010390.07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2616724.92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1010385.41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2616716.16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1010380.00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2616707.31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1010376.85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2616703.16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1010404.08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2616685.75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:289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2616718.13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1010370.88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2616728.05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1010390.41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2616762.80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1010380.45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2616768.25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1010376.66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2616770.23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1010368.72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2616755.61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1010361.39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2616759.77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1010352.49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2616744.62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1010348.33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2616736.82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1010344.22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2616730.05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1010356.44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2616723.20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1010362.52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2616720.15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2616720.36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1010363.44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2616719.65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2616718.13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1010354.90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2616660.49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1010355.61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2616661.79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1010365.64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2616680.39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1010344.22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2616690.27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1010346.00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2616694.40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2616699.01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2616693.75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1010340.95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2616690.32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1010332.81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2616673.01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2616661.11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1010354.90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2616660.49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1010332.81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2616673.01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1010340.95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2616690.32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2616693.75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1010306.49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2616706.92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2616702.84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1010302.60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2616702.07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1010296.29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2616693.08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1010332.81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2616673.01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1010327.72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2616654.82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1010331.64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2616665.18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1010332.49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2616667.80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1010331.89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2616668.79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1010324.54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2616673.13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1010293.02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2616690.74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1010280.40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2616675.81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1010317.92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2616658.61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1010327.72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2616654.82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:399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1010306.30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2616495.00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2616536.04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1010330.97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2616547.82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1010320.04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2616552.05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1010302.83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2616556.96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1010296.23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2616548.89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1010293.65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2616543.85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1010288.95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2616533.40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1010286.35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2616529.60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1010277.28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2616509.84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1010306.30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2616495.00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ЗУ:193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1010291.63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2616814.47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1010296.71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2616824.68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1010303.55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2616836.34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1010307.60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2616833.62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1010311.24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2616838.72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1010275.76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2616857.70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1010267.20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2616862.71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1010256.54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2616868.51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1010255.18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2616866.07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1010253.37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2616862.91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1010240.82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2616839.97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1010275.37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2616818.95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1010286.96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2616812.74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1010291.63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2616814.47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ЗУ:187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1010263.36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2616796.50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1010267.91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2616802.83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1010275.37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2616818.95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1010240.82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2616839.97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1010228.33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2616813.82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1010236.10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2616807.94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1010240.61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2616805.43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1010242.21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2616808.31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1010263.36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2616796.50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ЗУ:186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1010233.19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2616792.47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1010240.61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2616805.43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1010236.10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2616807.94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1010228.33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2616813.82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1010221.08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2616798.51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1010233.19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2616792.47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ЗУ:190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2616762.95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1010301.18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2616792.22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1010306.53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2616804.09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1010294.50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2616812.33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1010292.50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2616808.37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1010280.48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2616784.60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1010276.60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2616777.56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1010273.34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2616771.01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2616762.95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1009532.60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2616965.93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1009543.18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2616987.64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1009544.51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2616997.74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1009562.86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2617044.93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1009547.80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2617051.27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1009539.06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2617033.37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1009508.78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2616977.89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1009532.60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2616965.93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1010240.75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2616713.02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1010260.63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2616749.60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1010264.52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2616756.46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1010267.53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2616762.07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1010257.37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2616767.74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1010250.07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2616771.53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1010248.02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2616768.10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1010241.67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2616756.95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1010224.72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2616729.59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2616726.70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2616726.11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1010224.78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2616724.95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1010231.85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2616719.64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1010238.26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2616714.87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1010240.75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2616713.02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ЗУ:184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1010213.13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2616820.60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1010229.53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2616850.07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1010202.61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2616863.65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1010196.86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2616850.33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1010190.66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2616832.71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1010201.13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2616827.59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1010209.83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2616822.62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1010213.13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2616820.60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1010157.63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2616667.68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1010176.19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2616717.16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1010166.51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2616721.08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1010149.83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2616690.23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2616681.75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1010141.72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2616676.24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1010157.63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2616667.68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:361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1010024.00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2616743.27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2616794.22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1010038.29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2616799.60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1010032.74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2616800.95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1010030.44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2616797.93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2616767.58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1010007.78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2616759.02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1010004.36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2616753.88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1010024.00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2616743.27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:67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2616765.73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1010127.71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2616793.44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1010141.36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2616817.27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1010145.07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2616824.09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1010146.95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2616827.54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1010128.53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2616838.04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1010122.29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2616826.22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2616801.76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1010096.30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2616780.69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1010096.61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2616776.52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1010096.92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2616776.52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1010098.19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2616775.28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2616772.77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1010111.44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2616771.63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1010111.29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2616768.17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2616765.73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:371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b/>
                <w:bCs/>
                <w:sz w:val="20"/>
                <w:szCs w:val="20"/>
              </w:rPr>
              <w:t>Контур1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1009783.09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2616727.48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1009794.31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2616749.20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1009801.69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2616762.76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1009784.33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2616772.37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1009805.40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2616811.85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1009788.30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2616821.30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1009782.34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2616821.81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1009772.81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2616827.09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1009770.15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2616822.53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1009753.99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2616793.23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2616789.91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1009738.90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2616780.48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1009734.63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2616767.51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1009739.83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2616765.67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1009735.22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2616753.49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1009783.09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2616727.48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b/>
                <w:bCs/>
                <w:sz w:val="20"/>
                <w:szCs w:val="20"/>
              </w:rPr>
              <w:t>Контур2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1009758.99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2616782.18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1009758.28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2616782.89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1009757.57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2616782.18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1009758.28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2616781.47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1009758.99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2616782.18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b/>
                <w:bCs/>
                <w:sz w:val="20"/>
                <w:szCs w:val="20"/>
              </w:rPr>
              <w:t>Контур3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1009771.31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2616802.39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1009770.60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2616803.10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1009769.89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2616802.39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1009770.60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2616801.68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1009771.31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2616802.39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b/>
                <w:bCs/>
                <w:sz w:val="20"/>
                <w:szCs w:val="20"/>
              </w:rPr>
              <w:t>Контур4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1009781.48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2616820.53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1009780.77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2616821.24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1009780.06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2616820.53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1009780.77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2616819.82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1009781.48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2616820.53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1009735.22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2616753.49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1009739.83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2616765.67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1009734.63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2616767.51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1009738.90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2616780.48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2616789.91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1009744.17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2616793.62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1009742.84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2616790.82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1009731.70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2616795.89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1009719.89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2616805.31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1009715.17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2616812.56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1009684.47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2616827.29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1009675.02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2616808.37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1009669.40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2616797.23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1009667.27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2616797.50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1009661.53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2616786.34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1009659.03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2616781.48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1009721.59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2616753.85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1009735.22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2616753.49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1010024.96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2616675.03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1010027.59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2616679.20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1010042.88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2616704.60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1010030.38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2616711.74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1010014.14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2616682.68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1010024.96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2616675.03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1010007.28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2616688.09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1010016.21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2616709.67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1010020.56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2616717.42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1010030.38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2616711.74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2616720.80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1010018.10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2616730.41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1010006.64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2616704.84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1010006.83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2616695.37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1010004.77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2616691.37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1010004.24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2616690.35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1010007.28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2616688.09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1010014.14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2616682.68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1010030.38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2616711.74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1010020.56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2616717.42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1010016.21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2616709.67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1010007.28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2616688.09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1010014.14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2616682.68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6A18C6">
              <w:rPr>
                <w:b/>
                <w:bCs/>
              </w:rPr>
              <w:t>ЗУ:25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1009491.20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2616986.84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1009516.83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2617035.63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1009486.31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2617047.99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2617003.22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1009461.24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2617001.55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1009462.50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2617000.96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1009491.20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2616986.84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E0A77">
              <w:rPr>
                <w:b/>
                <w:bCs/>
              </w:rPr>
              <w:t>ЗУ:56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1010034.42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2616675.80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1010053.10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2616711.17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2616720.80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1010030.38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2616711.74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1010042.88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2616704.60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1010027.59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2616679.20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1010034.42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2616675.80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</w:rPr>
              <w:t>ЗУ:57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1010041.71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2616671.86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1010048.82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2616686.41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1010046.84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2616687.51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1010052.64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2616699.16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1010063.63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2616692.94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1010068.67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2616702.25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1010053.10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2616711.17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1010034.42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2616675.80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1010041.71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2616671.86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</w:rPr>
              <w:t>ЗУ:60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1010062.50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2616660.29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1010077.31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2616685.49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1010063.63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2616692.94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1010049.83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2616667.42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1010054.49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2616664.85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1010057.27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2616663.39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1010062.50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2616660.29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</w:rPr>
              <w:t>ЗУ:59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1010077.31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2616685.49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2616694.60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1010068.67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2616702.25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1010063.63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2616692.94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1010077.31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2616685.49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</w:rPr>
              <w:t>ЗУ:65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1010095.22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2616639.54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2616658.41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1010097.35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2616663.33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1010101.92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2616671.65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1010092.64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2616676.79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1010078.66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2616651.21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1010093.74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2616640.23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1010095.22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2616639.54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</w:rPr>
              <w:t>ЗУ:63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1010078.66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2616651.21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1010092.64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2616676.79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1010082.68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2616682.31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1010068.57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2616656.88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1010078.66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2616651.21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</w:rPr>
              <w:t>ЗУ:64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2616658.41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1010115.71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2616675.67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1010097.56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2616685.79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1010092.64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2616676.79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1010101.92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2616671.65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1010097.35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2616663.33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2616658.41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</w:rPr>
              <w:t>ЗУ:62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1010092.64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2616676.79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1010097.56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2616685.79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2616694.60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1010077.31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2616685.49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1010062.50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2616660.29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1010068.57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2616656.88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1010082.68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2616682.31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1010092.64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2616676.79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</w:rPr>
              <w:t>ЗУ:69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1010132.94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2616615.19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1010146.88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2616645.86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1010135.65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2616652.40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2616655.36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1010128.09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2616651.15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1010117.44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2616629.01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1010115.32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2616624.61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1010132.94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2616615.19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</w:rPr>
              <w:t>ЗУ:67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1010117.44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2616629.01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1010128.09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2616651.15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2616655.36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1010117.53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2616662.73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1010102.20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2616636.40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2616634.55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1010117.44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2616629.01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</w:rPr>
              <w:t>:289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1009389.60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2617039.30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1009409.86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2617074.53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1009404.94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2617077.33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1009408.51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2617083.81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1009396.28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2617090.36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1009378.76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2617099.02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1009378.65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2617098.86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1009376.99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2617095.64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1009376.16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2617093.74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1009375.33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2617092.16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1009373.16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2617088.57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1009371.65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2617084.55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1009368.93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2617079.38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1009368.65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2617078.87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1009368.87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2617078.75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1009366.33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2617074.24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1009364.90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2617071.50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1009364.37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2617070.68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1009356.96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2617056.43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1009389.60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2617039.30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</w:rPr>
              <w:t>ЗУ:66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2616655.36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1010135.41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2616664.35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1010115.71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2616675.67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2616658.41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1010095.22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2616639.54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1010102.20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2616636.40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1010117.53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2616662.73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2616655.36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</w:rPr>
              <w:t>ЗУ:68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1010146.88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2616645.86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1010150.90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2616654.72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1010149.24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2616655.76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1010148.42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2616656.25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1010135.41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2616664.35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2616655.36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1010135.65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2616652.40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1010146.88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2616645.86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</w:rPr>
              <w:t>ЗУ:89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1010277.86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2616694.27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1010309.08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2616734.31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1010283.81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2616752.64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1010263.34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2616717.13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1010269.30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2616715.11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1010264.62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2616701.95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1010266.24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2616701.20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1010272.11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2616698.35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1010277.86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2616694.27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</w:rPr>
              <w:t>ЗУ:191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1010324.88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2616750.90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1010337.78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2616773.06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1010301.18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2616792.22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2616762.95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1010311.38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2616750.16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1010324.88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2616750.90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  <w:sz w:val="20"/>
                <w:szCs w:val="20"/>
              </w:rPr>
              <w:t>:</w:t>
            </w:r>
            <w:r w:rsidRPr="00F65D1C">
              <w:rPr>
                <w:b/>
                <w:bCs/>
              </w:rPr>
              <w:t>368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1010211.97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2616733.86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1010219.40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2616748.85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1010220.72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2616751.74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1010226.95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2616766.10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1010231.86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2616774.82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1010234.62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2616779.68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1010231.70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2616781.16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1010230.85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2616781.67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1010218.42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2616787.92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2616786.02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1010209.62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2616775.37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1010198.40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2616742.88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1010211.97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2616733.86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</w:rPr>
              <w:t>ЗУ:79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1010123.93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2616687.49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1010147.63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2616732.49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1010142.46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2616735.27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1010121.38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2616701.04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1010117.38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2616703.12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1010109.48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2616707.56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2616703.10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1010104.35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2616698.44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1010123.93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2616687.49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F65D1C">
              <w:rPr>
                <w:b/>
                <w:bCs/>
              </w:rPr>
              <w:t>ЗУ:77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1010109.48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2616707.56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1010111.77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2616711.63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1010126.29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2616735.94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1010128.95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2616734.41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1010132.56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2616740.58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1010119.93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2616747.37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1010118.22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2616740.64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1010120.78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2616739.15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1010119.26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2616736.57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1010116.71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2616738.05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1010104.09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2616715.97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1010101.76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2616711.90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8449BE">
              <w:rPr>
                <w:b/>
                <w:bCs/>
              </w:rPr>
              <w:t>ЗУ:78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1010121.38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2616701.04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1010142.46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2616735.27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1010132.56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2616740.58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1010128.95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2616734.41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1010126.29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2616735.94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1010111.77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2616711.63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1010109.48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2616707.56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1010117.38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2616703.12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1010121.38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2616701.04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8449BE">
              <w:rPr>
                <w:b/>
                <w:bCs/>
              </w:rPr>
              <w:t>ЗУ:58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1010049.83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2616667.42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1010063.63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2616692.94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1010052.64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2616699.16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1010046.84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2616687.51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1010048.82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2616686.41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1010041.71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2616671.86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1010049.83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2616667.42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8449BE">
              <w:rPr>
                <w:b/>
                <w:bCs/>
              </w:rPr>
              <w:t>ЗУ:70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1010113.08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2616584.54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1010123.08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2616594.92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1010132.94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2616615.19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1010115.32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2616624.61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1010117.44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2616629.01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2616634.55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1010085.14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2616600.70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1010113.08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2616584.54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8449BE">
              <w:rPr>
                <w:b/>
                <w:bCs/>
              </w:rPr>
              <w:t>ЗУ:36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1009560.25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2616952.42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1009580.34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2616989.28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1009585.18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2616986.87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1009604.35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2617024.42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1009596.42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2617031.08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1009571.08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2617041.79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1009562.86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2617044.93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1009544.51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2616997.74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1009543.18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2616987.64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1009532.60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2616965.93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1009560.25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2616952.42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8449BE">
              <w:rPr>
                <w:b/>
                <w:bCs/>
              </w:rPr>
              <w:t>ЗУ:61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1010085.14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2616600.70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2616634.55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1010102.20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2616636.40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1010095.22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2616639.54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1010093.74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2616640.23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1010078.66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2616651.21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1010068.57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2616656.88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1010062.50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2616660.29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1010057.27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2616663.39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1010054.49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2616664.85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1010047.09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2616649.79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1010043.42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2616651.90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1010039.75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2616646.01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1010037.42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2616647.46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1010029.14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2616633.08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1010085.14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2616600.70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8449BE">
              <w:rPr>
                <w:b/>
                <w:bCs/>
              </w:rPr>
              <w:t>ЗУ:52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1010029.14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2616633.08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1010037.42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2616647.46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1010039.75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2616646.01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1010043.42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2616651.90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1010047.09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2616649.79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1010054.49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2616664.85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1010049.83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2616667.42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1010041.71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2616671.86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1010034.42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2616675.80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1010027.59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2616679.20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1010024.96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2616675.03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1010014.14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2616682.68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1010007.28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2616688.09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1010004.24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2616690.35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1010004.77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2616691.37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1009995.06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2616696.61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1009975.55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2616664.07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1010029.14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2616633.08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8449BE">
              <w:rPr>
                <w:b/>
                <w:bCs/>
              </w:rPr>
              <w:t>ЗУ:50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1009975.55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2616664.07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1009995.06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2616696.61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1009979.51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2616705.00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1009980.77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2616707.33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1009965.29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2616717.11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1009952.34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2616705.53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1009942.09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2616683.42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1009975.55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2616664.07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8449BE">
              <w:rPr>
                <w:b/>
                <w:bCs/>
              </w:rPr>
              <w:t>ЗУ:221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1010398.49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2616759.60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1010407.95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2616775.49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1010422.87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2616801.53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1010422.76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2616801.78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1010415.11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2616806.07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1010405.72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2616811.73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1010401.91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2616813.80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1010400.11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2616814.80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1010374.78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2616771.22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1010376.66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2616770.23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1010380.45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2616768.25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1010390.41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2616762.80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1010398.49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2616759.60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8449BE">
              <w:rPr>
                <w:b/>
                <w:bCs/>
              </w:rPr>
              <w:t>:362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1009623.57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2616919.63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1009657.56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2616986.98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1009660.36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2616992.53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1009642.36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2617002.26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1009605.74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2616929.12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1009623.57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2616919.63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8449BE">
              <w:rPr>
                <w:b/>
                <w:bCs/>
              </w:rPr>
              <w:t>ЗУ:8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1009277.51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2616986.64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1009311.80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2617057.61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1009291.81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2617067.95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1009257.14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2616997.88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1009277.51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2616986.64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8449BE">
              <w:rPr>
                <w:b/>
                <w:bCs/>
              </w:rPr>
              <w:t>ЗУ:3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1009143.47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2617056.94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1009145.91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2617061.94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1009177.60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2617126.74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1009157.31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2617136.71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1009152.01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2617124.75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1009122.11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2617068.99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1009143.47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2617056.94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8449BE">
              <w:rPr>
                <w:b/>
                <w:bCs/>
              </w:rPr>
              <w:t>ЗУ:2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1009122.11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2617068.99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1009152.01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2617124.75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1009157.31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2617136.71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1009136.97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2617147.63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1009107.73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2617090.39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1009103.97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2617084.21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1009101.72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2617080.50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1009122.11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2617068.99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8449BE">
              <w:rPr>
                <w:b/>
                <w:bCs/>
              </w:rPr>
              <w:t>ЗУ:7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1009257.14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2616997.88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1009291.81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2617067.95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1009272.28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2617078.19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1009271.84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2617077.63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1009266.38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2617066.79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1009263.28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2617060.58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1009262.51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2617059.21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1009261.23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2617056.97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1009253.77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2617042.82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1009244.33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2617025.55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1009235.97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2617009.78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1009257.14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2616997.88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8449BE">
              <w:rPr>
                <w:b/>
                <w:bCs/>
              </w:rPr>
              <w:t>:203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1009605.74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2616929.12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1009642.36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2617002.26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1009635.54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2617006.12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1009624.17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2617010.77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1009606.38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2616974.72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1009590.75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2616949.46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1009585.56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2616939.36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1009605.74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2616929.12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8449BE">
              <w:rPr>
                <w:b/>
                <w:bCs/>
              </w:rPr>
              <w:t>ЗУ:21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1009373.56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2616953.63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1009383.59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2616978.57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1009399.99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2617011.98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1009384.93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2617019.96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1009359.54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2616967.18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1009356.28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2616959.09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1009373.56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2616953.63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ЗУ:224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1009455.98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2617498.87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1009455.41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2617521.38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1009455.56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2617521.71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1009399.66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2617640.34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1009391.40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2617654.48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1009389.99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2617654.43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1009338.83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2617616.70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1009305.42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2617586.88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1009258.76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2617557.25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1009237.84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2617549.43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1009222.09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2617543.55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1009199.73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2617544.70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1009198.81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2617544.75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1009185.52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2617545.55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1009167.63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2617541.02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1009151.10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2617529.63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1009146.39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2617526.10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1009131.00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2617500.56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1009130.79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2617489.86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1009131.24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2617486.92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1009142.35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2617459.60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1009185.90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2617395.83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1009201.17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2617378.05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1009217.15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2617372.69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1009241.07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2617365.65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1009229.49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2617408.38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1009232.02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2617419.26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1009237.28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2617429.23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1009245.48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2617436.85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1009255.36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2617444.10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1009401.32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2617491.44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1009455.98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2617498.87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1009160.97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2617040.68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1009163.12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2617045.28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1009178.50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2617078.27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1009197.14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2617117.15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1009177.60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2617126.74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1009145.91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2617061.94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1009143.47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2617056.94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1009160.97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2617040.68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1009391.72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2616948.33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1009419.21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2617002.03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1009399.99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2617011.98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1009383.59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2616978.57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1009373.56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2616953.63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1009391.72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2616948.33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:204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1009585.56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2616939.36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1009590.75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2616949.46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1009606.38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2616974.72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1009624.17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2617010.77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1009604.35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2617024.42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1009585.18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2616986.87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1009580.34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2616989.28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1009560.25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2616952.42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1009585.56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2616939.36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1009199.44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2617137.03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1009228.30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2617201.73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1009205.02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2617206.61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1009178.93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2617147.45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1009199.44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2617137.03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:295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1009260.86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2617106.45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1009271.73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2617128.97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1009289.58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2617179.88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1009291.85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2617186.37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1009273.53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2617192.38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1009254.91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2617138.69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1009254.35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2617137.99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1009253.21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2617135.79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1009251.72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2617132.90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1009243.83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2617115.05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1009260.86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2617106.45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1009422.20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2617067.51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1009425.10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2617074.82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1009427.95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2617073.61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1009435.49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2617098.45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1009437.88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2617106.80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1009418.86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2617115.01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1009404.34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2617108.30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1009396.28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2617090.36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1009408.51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2617083.81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1009404.94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2617077.33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1009409.86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2617074.53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1009422.20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2617067.51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:372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  <w:sz w:val="20"/>
                <w:szCs w:val="20"/>
              </w:rPr>
              <w:t>Контур1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1009455.15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2617005.00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1009472.51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2617035.42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1009420.19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2617062.41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1009411.39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2617043.31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1009397.73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2617034.03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1009455.15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2617005.00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b/>
                <w:bCs/>
                <w:sz w:val="20"/>
                <w:szCs w:val="20"/>
              </w:rPr>
              <w:t>Контур2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1009447.65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2617040.64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1009449.88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2617044.25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1009449.01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2617044.77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1009446.79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2617041.16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1009447.65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2617040.64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:209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1009508.78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2616977.89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1009539.06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2617033.37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1009547.80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2617051.27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1009530.32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2617058.91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1009516.83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2617035.63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1009491.20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2616986.84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1009508.78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2616977.89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1009571.08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2617041.79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1009585.91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2617083.22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1009565.06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2617090.34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1009541.38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2617095.90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1009534.61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2617074.72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1009536.66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2617073.89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1009530.32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2617058.91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1009547.80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2617051.27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1009562.86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2617044.93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1009571.08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2617041.79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1009530.32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2617058.91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1009536.66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2617073.89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1009534.61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2617074.72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1009541.38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2617095.90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1009538.18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2617096.45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1009530.23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2617094.97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1009505.85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2617069.02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1009530.32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2617058.91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ЗУ:225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1009590.59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2617285.07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1009590.78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2617289.10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1009582.42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2617289.39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1009582.29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2617285.38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1009590.59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2617285.07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1009635.54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2617006.12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1009653.72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2617058.38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1009624.34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2617067.69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1009621.39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2617060.30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1009604.35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2617024.42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1009624.17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2617010.77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1009635.54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2617006.12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1009728.69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2616867.40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1009747.46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2616889.27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1009698.89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2616914.44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1009687.60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2616885.64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1009716.90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2616872.64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1009728.69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2616867.40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ЗУ:219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1010449.32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2616839.19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1010469.10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2616863.34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1010470.14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2616865.56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1010421.57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2616893.02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1010405.46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2616864.73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1010425.48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2616852.08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1010430.12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2616849.54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1010435.69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2616845.77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1010441.01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2616843.31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1010446.24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2616840.89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1010449.32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2616839.19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:400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1010470.14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2616865.56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1010473.18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2616869.03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1010483.77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2616885.06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2616908.66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1010451.98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2616909.26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1010437.68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2616919.26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2616919.37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1010437.00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2616919.18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1010435.97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2616918.81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1010421.57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2616893.02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1010470.14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2616865.56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:273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1010535.90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2616852.81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1010522.31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2616866.66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1010505.41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2616881.54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1010483.77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2616885.06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1010473.18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2616869.03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1010470.14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2616865.56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1010469.10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2616863.34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1010476.91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2616856.94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1010491.80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2616846.02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1010481.46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2616830.67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1010499.01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2616821.06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1010506.62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2616829.12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1010510.04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2616831.27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1010513.60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2616831.31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1010517.46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2616833.68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1010524.97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2616840.23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1010535.90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2616852.81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1009660.68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2616861.18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1009667.45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2616875.80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1009648.15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2616885.31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1009635.69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2616860.78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1009639.58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2616858.55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1009633.43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2616848.51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1009635.51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2616847.37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1009660.68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2616861.18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1010025.64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2616843.27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1010047.27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2616883.55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1010034.15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2616891.22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1010032.24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2616887.79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1010028.41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2616880.98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1010011.80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2616854.22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1010016.98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2616847.18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1010025.64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2616843.27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ЗУ:117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1010097.06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2616873.30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1010099.43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2616877.68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1010103.26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2616884.21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1010117.59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2616915.44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1010104.75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2616923.02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1010099.07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2616911.16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1010098.29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2616909.84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1010096.24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2616907.43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1010095.55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2616906.30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1010094.02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2616903.54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1010093.00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2616902.43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1010090.35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2616898.09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1010089.01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2616895.77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1010086.12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2616897.64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1010084.89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2616898.42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1010084.24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2616898.72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1010082.03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2616895.33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1010077.70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2616889.10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2616885.69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1010097.06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2616873.30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ЗУ:118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1010113.11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2616865.37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1010132.93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2616906.08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1010117.59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2616915.44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1010103.26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2616884.21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1010099.43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2616877.68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1010097.06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2616873.30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1010113.11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2616865.37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ЗУ:180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1010134.30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2616852.37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1010136.68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2616856.60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1010140.62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2616863.33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1010159.84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2616896.66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1010147.80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2616903.12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1010120.91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2616860.53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1010134.30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2616852.37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ЗУ:182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1010168.75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2616831.91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1010171.69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2616836.86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1010175.30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2616843.49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1010188.98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2616867.52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1010194.23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2616881.14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1010190.24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2616883.09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1010174.37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2616889.79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1010163.22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2616865.33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1010151.35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2616841.98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1010168.75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2616831.91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ЗУ:177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1010244.25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2616875.69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1010255.29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2616897.39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1010249.75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2616901.99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1010253.00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2616907.17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1010247.76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2616910.14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1010219.67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2616924.48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1010209.27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2616921.31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1010201.73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2616906.70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1010197.77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2616899.02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1010232.48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2616882.41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1010241.32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2616877.36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1010244.25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2616875.69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ЗУ:179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1010229.53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2616850.07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1010244.25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2616875.69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1010241.32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2616877.36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1010232.48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2616882.41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1010197.77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2616899.02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1010190.24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2616883.09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1010194.23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2616881.14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1010188.98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2616867.52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1010202.61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2616863.65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1010229.53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2616850.07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ЗУ:195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1010323.43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2616855.80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1010326.10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2616859.55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2616869.43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1010333.20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2616871.32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2616872.12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1010327.46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2616873.15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1010317.12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2616878.96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2616882.32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1010313.27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2616883.38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1010297.19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2616891.65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1010295.03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2616892.55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1010286.70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2616897.24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1010280.73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2616901.24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1010276.53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2616903.32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1010267.78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2616886.77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1010293.63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2616872.88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1010323.43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2616855.80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:239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1010376.86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2616842.99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1010392.91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2616871.08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1010379.98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2616877.73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1010372.93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2616881.90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1010367.77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2616885.24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1010356.33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2616892.05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1010347.69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2616897.77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1010340.51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2616886.41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2616872.12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1010333.20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2616871.32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2616869.43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1010359.45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2616853.28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1010376.86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2616842.99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1009780.27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2616869.43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1009793.91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2616893.09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1009762.24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2616913.16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1009762.95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2616917.02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1009759.01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2616919.50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1009745.86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2616902.80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1009751.70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2616897.38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1009747.46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2616889.27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1009728.69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2616867.40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1009741.28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2616862.03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1009750.23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2616877.25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1009750.01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2616877.47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1009750.72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2616878.18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1009751.43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2616877.47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1009758.35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2616873.88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1009761.65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2616879.37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1009780.27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2616869.43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:181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1009906.17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2616857.94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1009917.04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2616879.67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1009903.33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2616886.85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1009898.19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2616889.54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1009893.30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2616880.70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1009885.31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2616869.76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1009905.45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2616858.50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1009906.17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2616857.94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:656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1009929.51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2616873.14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1009936.44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2616900.82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1009907.76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2616915.18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1009902.60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2616905.35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1009900.18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2616893.57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1009898.19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2616889.54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1009903.33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2616886.85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1009917.04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2616879.67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1009929.51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2616873.14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ЗУ:196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2616872.12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1010340.51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2616886.41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1010321.41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2616898.37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1010307.26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2616906.38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1010308.28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2616908.02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1010285.81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2616920.84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1010276.53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2616903.32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1010280.73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2616901.24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1010286.70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2616897.24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1010295.03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2616892.55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1010297.19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2616891.65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1010313.27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2616883.38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2616882.32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1010317.12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2616878.96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1010327.46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2616873.15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1010332.02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2616872.12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ЗУ:194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1010311.24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2616838.72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1010318.11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2616848.36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1010323.43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2616855.80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1010293.63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2616872.88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1010267.78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2616886.77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1010267.30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2616886.97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1010256.54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2616868.51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1010267.20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2616862.71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1010275.76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2616857.70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1010311.24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2616838.72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ЗУ:181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1010151.35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2616841.98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1010163.22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2616865.33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1010174.37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2616889.79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1010159.84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2616896.66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1010140.62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2616863.33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1010136.68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2616856.60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1010134.30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2616852.37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1010151.35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2616841.98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:69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1010035.61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2616810.29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1010045.78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2616829.10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1010064.05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2616859.99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1010070.18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2616871.31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1010047.27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2616883.55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1010025.64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2616843.27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1010023.49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2616832.18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1010034.34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2616825.11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2616810.71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1010035.61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2616810.29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1010011.80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2616854.22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1010028.41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2616880.98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1010032.24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2616887.79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1010034.15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2616891.22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1010020.15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2616898.41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1010016.39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2616892.76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1010000.85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2616862.89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1010008.34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2616858.93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1010011.80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2616854.22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:211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2617111.66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1010214.57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2617112.85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2617113.85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1010217.94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2617120.53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1010193.55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2617144.66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1010191.13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2617147.84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1010177.81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2617163.50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1010173.10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2617169.35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1010170.76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2617172.32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1010153.05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2617155.94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1010156.23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2617153.06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1010156.51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2617152.17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1010162.25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2617147.30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1010170.75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2617140.49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1010177.36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2617134.22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1010182.47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2617129.92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1010192.60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2617127.00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1010197.94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2617123.98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1010213.56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2617111.66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1009604.35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2617024.42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1009620.94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2617059.36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1009621.39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2617060.30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1009624.34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2617067.69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1009585.91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2617083.22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1009571.08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2617041.79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1009596.42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2617031.08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1009604.35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2617024.42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1009620.68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2617059.59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1009621.37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2617060.32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1009620.68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2617061.01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1009619.97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2617060.30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1009620.68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CD225F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CD225F">
              <w:rPr>
                <w:sz w:val="20"/>
                <w:szCs w:val="20"/>
              </w:rPr>
              <w:t>2617059.59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99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FD64A1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2247C0">
              <w:rPr>
                <w:b/>
                <w:bCs/>
              </w:rPr>
              <w:t>ЗУ:226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1010444.16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2616930.9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1010443.45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2616930.19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1010440.21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2616933.42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1010440.92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2616934.13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1010442.36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2616932.69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1010448.56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2616942.17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1010458.54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2616953.64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1010471.29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2616965.73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2616979.88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1010518.41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2616997.76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1010526.64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2617003.36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1010561.3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2617028.81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1010574.24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2617038.47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1010572.06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2617041.19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1010572.86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2617041.82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1010575.02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2617039.12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1010580.06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2617044.01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1010584.55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2617047.44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1010603.3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2617061.78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1010630.94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2617080.76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1010644.63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2617090.37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1010650.85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2617093.18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1010664.36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2617071.53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1010681.99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2617043.2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1010699.53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2617015.17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1010733.88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2617013.79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2617022.9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1010806.03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2617084.43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1010808.21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2617152.08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1010736.02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2617322.08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1010639.63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2617423.11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1010603.44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2617506.97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1010532.12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2617588.74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1010681.81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2617690.96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1010680.4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2617696.04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1010675.4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2617698.7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1010675.01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2617698.41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2617697.09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1010661.35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2617699.2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1010661.25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2617699.22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1010658.61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2617701.76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1010492.62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2617590.27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1010461.76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2617568.61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1010438.36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2617552.27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1010415.28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2617536.17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1010392.2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2617520.07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1010376.66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2617509.23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2617502.78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1010364.47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2617499.73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1010365.44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2617498.14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1010354.04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2617489.83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1010357.64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2617489.06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1010352.08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2617485.48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1010352.86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2617488.96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1010335.61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2617476.39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1010332.92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2617474.57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1010329.64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2617472.52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1010330.12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2617471.72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1010329.26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2617471.21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1010328.79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2617471.98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1010302.5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2617455.51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1010304.42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2617453.3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1010303.67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2617452.63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1010301.63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2617454.97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1010297.28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2617451.1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1010264.28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2617429.19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1010260.34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2617426.55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2617406.02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1010226.95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2617403.42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1010218.26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2617397.48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1010196.5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2617382.59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2617381.25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1010147.32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2617352.78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1010114.71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2617320.33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1010086.83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2617275.84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1010072.25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2617252.58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1010003.42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2617274.19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1009945.2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2617227.92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1009911.82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2617225.62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1009715.32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2617276.36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1009705.15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2617278.72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1009704.6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2617278.88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1009684.3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2617284.37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1009661.06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2617290.37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1009578.7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2617306.33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1009470.48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2617340.01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1009462.69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2617390.08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1009488.84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2617464.48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1009479.17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2617512.17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1009525.71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2617596.46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1009668.68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2617740.9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1009716.82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2617718.24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1009738.92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2617729.99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1009763.64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2617743.13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1009768.81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2617745.5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1009768.79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2617751.33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1009760.91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2617764.33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1009716.28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2617740.6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1009680.77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2617757.31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1009748.68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2617871.25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1009727.73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2617875.15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1009658.57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2617759.12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1009552.26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2617651.71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1009518.47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2617617.57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1009509.54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2617608.55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1009458.11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2617515.4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1009468.14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2617465.91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1009442.15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2617391.97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1009449.46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2617345.01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1009388.63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2617352.76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1009385.79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2617353.07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1009311.3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2617362.54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1009308.47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2617342.67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1009360.17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2617336.22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1009451.86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2617324.55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1009453.1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2617292.84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1009433.95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2617202.42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1009449.16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2617166.9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1009462.45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2617160.29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1009474.88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2617158.75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1009502.53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2617150.14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1009691.16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2617088.3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1009689.94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2617084.6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1009657.64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2617071.07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1009539.07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2617117.52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1009530.23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2617094.97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1009538.18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2617096.45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1009541.38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2617095.9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1009565.06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2617090.34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1009585.91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2617083.22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1009624.34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2617067.69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1009653.72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2617058.38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1009677.37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2617050.6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1009688.89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2617072.56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1009692.29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2617073.98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1009701.22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2617070.89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1009718.65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2617079.28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1009817.71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2617046.75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1009880.12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2616976.4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1009893.82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2616967.66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1009919.6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2616951.19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2616934.98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1009936.44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2616900.82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1009929.51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2616873.14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1009917.04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2616879.67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1009906.17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2616857.94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1009922.13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2616845.51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1009919.97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2616832.69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1009903.05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2616782.61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1009894.13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2616779.31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1009892.13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2616780.17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1009878.51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2616787.63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1009868.77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2616792.6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1009867.44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2616793.32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1009864.6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2616794.73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1009844.38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2616805.51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1009838.8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2616808.42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1009811.01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2616823.03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1009809.58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2616823.75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1009790.15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2616833.71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1009788.79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2616835.1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1009787.31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2616831.23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1009783.62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2616833.14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1009788.77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2616835.12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1009766.15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2616844.93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1009749.25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2616853.35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1009751.78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2616858.11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1009749.61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2616859.37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1009741.28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2616862.03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1009728.69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2616867.4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1009687.6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2616885.64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1009661.14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2616898.55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1009644.73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2616907.63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1009623.57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2616919.63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1009605.74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2616929.12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1009585.56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2616939.36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1009560.25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2616952.42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1009532.6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2616965.93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1009508.78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2616977.89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1009491.2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2616986.84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1009462.5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2617000.96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1009463.18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2616997.49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1009458.76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2616999.82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1009459.98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2617002.21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1009455.15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1009397.73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2617034.03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1009389.6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2617039.3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1009356.96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2617056.43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1009354.41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2617057.55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1009351.78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2617058.87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1009344.68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2617062.43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1009338.35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2617065.52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1009335.89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2617066.57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1009333.28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2617068.86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1009323.69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2617073.58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1009322.1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2617074.55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1009319.27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2617075.78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1009307.73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2617081.9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1009300.2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2617085.97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1009279.71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2617097.18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1009260.86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2617106.45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1009243.83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2617115.05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1009223.69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2617125.63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1009199.44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2617137.03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1009178.93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2617147.45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1009157.93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2617157.01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1009141.27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2617164.77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1009136.43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2617167.3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1009136.84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2617170.81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1009124.32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2617177.13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1009079.76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2617191.05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1009039.62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2617215.95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1009018.85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2617259.33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1009100.24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2617285.42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1009206.62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2617319.52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1009270.5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2617339.42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1009263.38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2617358.18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1009228.19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2617347.19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1009201.17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2617378.05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1009185.9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2617395.83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1009142.35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2617459.6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1009131.24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2617486.92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1009130.79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2617489.86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2617500.56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1009117.67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2617532.07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1009100.27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2617550.29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1009082.11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2617540.35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1009098.68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1009126.24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2617453.5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1009206.13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2617340.3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1009006.22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2617276.28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1008815.55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2617394.34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1008795.46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2617383.26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1008997.12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2617258.39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1009024.11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2617202.04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1009059.03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2617180.37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1009090.73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2617166.48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1009100.11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2617166.68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1009118.01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2617157.29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1009136.97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2617147.63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1009157.31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2617136.71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1009177.6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2617126.74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1009197.14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2617117.15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1009216.35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2617106.91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1009234.8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2617097.78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1009235.94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2617095.99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1009250.91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2617088.78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1009253.63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2617087.2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1009254.37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2617088.17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1009258.77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2617085.99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1009263.6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2617083.84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1009267.08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2617082.34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1009266.2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2617080.32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1009271.84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2617077.63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1009272.28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2617078.19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1009291.81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2617067.95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1009311.8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2617057.61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1009329.46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2617048.52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1009348.7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2617038.55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1009371.62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2617026.77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1009375.23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2617025.04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1009384.93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2617019.96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1009399.99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2617011.98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1009419.21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2617002.03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1009429.57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2616997.45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1009445.67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2616989.29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1009461.53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2616981.28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1009483.24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2616969.4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1009514.41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2616954.46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1009538.14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2616942.68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1009557.52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2616933.03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1009577.38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2616922.18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1009595.35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1009612.71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2616903.66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1009632.41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2616893.07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1009648.15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2616885.31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1009667.45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2616875.8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1009707.62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2616855.24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1009731.16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2616842.92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1009738.3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2616839.1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1009770.15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2616822.53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1009772.81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2616827.09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1009782.34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2616821.81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1009788.3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2616821.3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1009805.4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2616811.85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1009809.97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2616809.63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1009862.55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2616780.02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1009867.14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2616777.13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1009904.03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2616756.96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1009903.86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2616751.86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1009901.52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2616739.18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1009892.82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2616720.99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1009900.31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2616688.28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1009921.51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2616677.99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1009987.98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2616641.5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1010110.72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2616568.58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1010147.87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2616592.69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1010149.16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2616616.59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1010163.1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2616650.19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1010225.98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2616621.36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1010202.49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2616599.38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1010222.58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2616589.13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1010205.55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2616559.25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1010219.28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2616537.28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1010225.53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2616532.66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1010226.81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2616526.12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1010224.07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2616518.47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1010237.5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2616512.61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1010258.28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2616502.96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1010261.07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2616501.54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1010266.29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2616499.01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1010288.85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2616488.32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1010292.34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2616486.64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1010318.89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2616474.45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1010321.83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2616472.93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1010321.55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2616472.52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1010348.4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2616461.03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1010366.59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2616452.73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1010391.89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2616440.37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1010411.73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2616430.77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1010478.58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2616400.83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2616402.58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1010479.22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2616405.32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1010480.22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2616405.2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1010479.81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2616402.35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1010479.57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2616400.67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1010489.23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2616396.35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1010501.45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2616390.73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1010516.46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2616391.85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1010541.62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2616385.54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1010669.98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2616299.88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1010689.57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2616283.08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1010703.13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2616271.45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1010707.27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2616275.4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1010712.04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2616283.57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1010679.06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2616311.86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1010583.41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2616375.69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2616384.31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1010748.77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2616381.6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1010765.56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2616366.89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1010794.26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2616399.66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1010772.07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2616419.1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1010752.31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2616396.55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1010545.69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2616399.99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1010519.85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2616406.46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1010568.92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2616588.56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1010626.74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2616682.74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1010617.37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2616802.95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1010556.45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2616856.59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1010533.43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2616887.11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1010505.42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2616917.18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2616930.62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1010486.24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2616923.03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1010489.86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2616917.94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1010476.48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2616905.03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1010448.95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2616925.52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1010444.16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2616930.9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1010501.04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2617593.74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1010500.18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2617593.21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1010502.42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2617589.63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1010503.26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2617590.18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1010501.04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2617593.74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1010769.51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2616374.66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1010767.39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2616370.71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1010768.27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2616370.22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1010770.39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2616374.17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1010769.51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2616374.66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1010483.83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2617582.45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1010483.12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2617581.74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1010483.83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2617581.03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1010484.54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2617581.74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1010483.83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2617582.45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1010766.34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2616379.96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1010766.01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2616375.97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1010771.81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2616375.4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1010772.28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2616379.37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1010766.34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2616379.96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1010513.6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2617573.21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1010512.89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2617572.5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1010513.6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2617571.79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1010514.31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2617572.5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1010513.6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2617573.21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2616379.55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1010760.17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2616378.04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1010764.97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2616377.47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1010765.13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2616378.94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2616379.55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2617554.43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1010524.6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2617553.72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2617553.01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2617553.72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2617554.43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1010772.22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2616384.29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1010769.17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2616382.38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1010769.92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2616381.2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1010773.01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2616383.16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1010772.22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2616384.29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1010536.75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2617536.1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1010536.04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2617535.39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1010536.75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2617534.68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1010537.46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2617535.39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1010536.75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2617536.1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1010671.74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2616387.07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1010669.79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2616383.6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1010670.66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2616383.09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1010672.62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2616386.61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1010671.74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2616387.07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1010552.92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2617510.12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1010552.21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2617509.41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1010552.92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2617508.7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1010553.63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2617509.41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397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1010552.92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2617510.12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1010708.48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2616385.05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1010707.77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2616384.35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1010708.48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2616383.64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1010709.19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2616384.35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1010708.48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2616385.05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1010373.92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2617485.56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1010373.21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2617484.85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1010373.92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2617484.14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1010374.63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2617484.85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1010373.92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2617485.56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1010522.33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2616391.82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1010522.09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2616390.84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1010526.23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2616389.88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1010526.47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2616390.85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1010522.33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2616391.82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1010408.24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2617463.63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1010407.53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2617464.34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1010406.81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2617463.63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1010407.53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2617462.92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1010408.24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2617463.63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1010784.38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2616397.62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1010780.91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2616394.81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1010781.83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2616393.7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1010785.28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2616396.49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1010784.38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2616397.62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1010582.76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2617462.47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1010582.05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2617461.76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1010582.76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2617461.05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1010583.47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2617461.76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1010582.76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2617462.47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1010507.19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2616395.57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1010506.48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2616394.86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1010507.19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2616394.15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1010507.9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2616394.86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1010507.19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2616395.57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1010398.98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2617462.25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1010398.27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2617461.54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1010398.98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2617460.84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1010399.69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2617461.54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1010398.98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2617462.25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1010786.89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2616404.89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1010786.07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2616403.96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1010787.01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2616403.13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1010787.83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2616404.07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1010786.89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2616404.89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2617443.31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2617442.6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2617441.89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2617442.6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2617443.31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1010414.84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2616442.11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2616418.62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1010505.29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2616410.11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1010553.4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2616588.6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1010527.57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2616607.93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2616626.87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1010494.61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2616632.6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1010477.27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2616635.14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1010472.11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2616633.87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1010455.92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2616641.61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2616640.05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1010448.76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2616640.76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1010448.05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2616640.05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1010448.76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2616639.34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1010444.79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2616633.68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1010415.98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2616659.13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1010398.28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2616671.44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1010379.64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2616685.01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1010372.47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2616690.83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1010351.61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2616707.46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1010324.51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2616724.18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1010320.98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2616722.14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1010306.49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2616706.92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2616702.84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1010300.11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2616705.32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2616704.55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1010302.6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2616702.07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1010296.29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2616693.08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1010293.02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2616690.74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1010280.4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2616675.81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1010263.86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2616654.1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1010253.19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2616617.65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1010255.56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2616609.77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1010253.67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2616594.21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1010249.3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2616583.87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2616572.21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1010255.81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2616553.46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1010244.94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2616524.5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1010277.28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2616509.84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1010306.3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1010341.14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2616478.18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1010370.28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2616464.23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1010393.21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2616452.85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2616442.82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1010413.42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2616442.11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2616441.4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1010414.84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2616442.11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1010276.89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2617436.27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1010276.18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2617435.56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1010276.89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2617434.85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1010277.6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2617435.56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1010276.89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2617436.27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1010446.29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2616417.14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2616416.43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1010446.29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2616415.73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2616416.43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1010446.29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2616417.14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1010252.99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2617420.4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1010252.28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2617419.69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1010252.99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2617418.98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1010253.7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2617419.69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1010252.99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2617420.4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1010411.15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2616433.61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1010410.44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2616432.9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1010411.15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2616432.19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1010411.86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2616432.9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499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1010411.15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2616433.61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1010439.52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2617416.38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1010438.81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2617415.67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1010439.52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2617414.96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1010440.23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2617415.67</w:t>
            </w:r>
          </w:p>
        </w:tc>
      </w:tr>
      <w:tr w:rsidR="004A3AD7" w:rsidRPr="005D72ED" w:rsidTr="00A37112">
        <w:tblPrEx>
          <w:tblLook w:val="0000"/>
        </w:tblPrEx>
        <w:trPr>
          <w:trHeight w:val="182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1010439.52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2617416.38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1010374.98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2616450.59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1010374.27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2616449.88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1010374.98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2616449.17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1010375.69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2616449.88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1010374.98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2616450.59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1010428.33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2617413.86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1010427.62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2617413.15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1010428.33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2617412.44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1010429.04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2617413.15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1010428.33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2617413.86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1010380.79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2616458.72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1010380.34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2616457.82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2616457.38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1010381.68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2616458.28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1010380.79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2616458.72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1010614.6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2617411.13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1010613.89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2617410.42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1010614.6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2617409.71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1010615.31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2617410.42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1010614.6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2617411.13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1010347.47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2616463.38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1010346.76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2616462.67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1010347.47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2616461.96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1010348.18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2616462.67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1010347.47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2616463.38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1010230.81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2617405.66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1010226.33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2617402.52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1010226.92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2617401.7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1010231.4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2617404.84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1010230.81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2617405.66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1010528.06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2616470.24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1010527.35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2616469.53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1010528.06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2616468.82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1010528.77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2616469.53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1010528.06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2616470.24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1010625.44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2617394.11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1010624.73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2617393.41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1010625.44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2617392.7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1010626.15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2617393.41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1010625.44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2617394.11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1010352.12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2616472.52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1010351.42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2616471.81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1010352.12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2616471.1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1010352.83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2616471.81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1010352.12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2616472.52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2617387.22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1010458.12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2617386.51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2617385.8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1010459.54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2617386.51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2617387.22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1010318.16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2616477.28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1010317.45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2616476.57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1010318.16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2616475.86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1010318.87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2616476.57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1010318.16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2616477.28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1010441.92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2617389.87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1010440.29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2617386.04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1010441.21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2617385.63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1010442.84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2617389.47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1010441.92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2617389.87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1010294.71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2616488.37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2616487.66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1010294.71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2616486.95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1010295.42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2616487.66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1010294.71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2616488.37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1010439.03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2617383.11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1010435.61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2617380.8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1010436.17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2617379.97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1010439.57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2617382.26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1010439.03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2617383.11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1010301.47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2616497.02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1010300.76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2616496.31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1010301.47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2616495.6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1010302.18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2616496.31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1010301.47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2616497.02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2617380.66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2617380.18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1010635.55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2617375.97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1010636.43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2617376.44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2617380.66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1010267.99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2616501.13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1010267.28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2616500.42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1010267.99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2616499.71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1010268.7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2616500.42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1010267.99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2616501.13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1010441.94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2617372.96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2617372.25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1010441.94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2617371.54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1010442.65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2617372.25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1010441.94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2617372.96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2616511.8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1010238.88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2616519.57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1010238.63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2616513.86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2616511.8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1010415.55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2617367.03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1010414.84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2617366.32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1010415.55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2617365.61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1010416.26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2617366.32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1010415.55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2617367.03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2616521.38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1010250.74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2616520.8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1010251.65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2616520.39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1010251.9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2616520.95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2616521.38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1010459.83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2617366.13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1010459.12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2617365.42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1010459.83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2617364.71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1010460.54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2617365.42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1010459.83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2617366.13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1010233.95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2616540.5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2616539.79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1010233.95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2616539.08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1010234.66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2616539.79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1010233.95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2616540.5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1010420.62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2617359.48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1010419.91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2617358.78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1010420.62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2617358.07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1010421.33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2617358.78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598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1010420.62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2617359.48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1010227.57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2616572.16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1010226.86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2616571.46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1010227.57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2616570.75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1010228.28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2616571.46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1010227.57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2616572.16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1010394.6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2617352.66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1010393.89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2617351.95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1010394.6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2617351.24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2617351.95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1010394.6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2617352.66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1010114.5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2616574.59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1010113.79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2616573.88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1010114.5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2616573.17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1010115.21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2616573.88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1010114.5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2616574.59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1010475.44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2617344.9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1010471.67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2617342.33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1010472.25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2617341.5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2617344.07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1010475.44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2617344.9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1009926.25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2616766.56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1009920.49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2616731.33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1009915.2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2616698.96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1009942.09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2616683.42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1009975.55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2616664.07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1010029.14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2616633.08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1010085.14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2616600.7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1010113.08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2616584.54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1010123.08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2616594.92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1010132.94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2616615.19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1010146.88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2616645.86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1010150.9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2616654.72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1010149.24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2616655.76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1010150.01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2616659.25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1010147.01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2616660.98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1010146.48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2616660.68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1010148.42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2616656.25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1010135.41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2616664.35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1010115.71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2616675.67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1010097.56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2616685.79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2616694.6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1010068.67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2616702.25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1010053.1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2616711.17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2616720.8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1010018.1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2616730.41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1009999.62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2616742.2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1010000.16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2616743.33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1009998.05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2616744.45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1009998.4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2616745.09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2616745.58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1009997.16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2616744.92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1009993.59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2616746.81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1009966.79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2616761.02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1009960.51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2616762.35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1009943.98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2616765.86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1009926.25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2616766.56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1010374.52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2617338.85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1010373.81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2617338.14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1010374.52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2617337.43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1010375.23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2617338.14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1010374.52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2617338.85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2616591.06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1010085.56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2616590.35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2616589.65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1010086.98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2616590.35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2616591.06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1010383.42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2617331.45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1010382.71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2617330.74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1010383.42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2617330.03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1010384.13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2617330.74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1010383.42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2617331.45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1010221.32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2616604.41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1010220.35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2616604.24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1010221.28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2616599.37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1010222.27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2616599.57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1010221.32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2616604.41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1010493.09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2617320.92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1010492.38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2617320.21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1010493.09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2617319.5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1010493.8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2617320.21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1010493.09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2617320.92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1010137.07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2616602.32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1010136.36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2616601.61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1010137.07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2616600.91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1010137.78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2616601.61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1010137.07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2616602.32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1010360.26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2617317.74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1010359.55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2617317.03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1010360.26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2617316.32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1010360.98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2617317.03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1010360.26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2617317.74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1010547.23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2616844.72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1010418.26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2616678.69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1010453.07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2616653.85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1010500.55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2616646.89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1010559.88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2616602.49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1010611.41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2616686.43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1010602.88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2616795.72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1010547.23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2616844.72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1010117.54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2617319.04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1010116.87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2617318.28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1010119.62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2617315.94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1010120.27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2617316.7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1010117.54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2617319.04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1010215.88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2616605.75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1010212.33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2616604.3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1010212.71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2616603.37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2616604.82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1010215.88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2616605.75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1010514.67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2617308.35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1010513.96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2617307.64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1010514.67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2617306.93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1010515.38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2617307.64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696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1010514.67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2617308.35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1010220.36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2616611.19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1010218.5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2616608.23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1010222.47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2616605.59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1010224.3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2616606.3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1010225.35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2616607.97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1010220.36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2616611.19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1010511.07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2617296.34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1010510.36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2617295.63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1010511.07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2617294.92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1010511.78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2617295.63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1010511.07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2617296.34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1010055.37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2616608.57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1010054.66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2616607.86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1010055.37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2616607.15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1010056.08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2616607.86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1010055.37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2616608.57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1010324.22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2617293.04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1010323.51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2617292.33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1010324.22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2617291.62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1010324.93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2617292.33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1010324.22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2617293.04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1010227.63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2616617.07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2616613.65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1010225.69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2616613.02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1010228.42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2616616.45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1010227.63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2616617.07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1009591.75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2617290.34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1009591.57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2617289.34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1009596.19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2617288.43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1009596.37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2617289.41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1009591.75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2617290.34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1010027.49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2616624.75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1010026.78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2616624.04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1010027.49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2616623.34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1010028.2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2616624.04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1010027.49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2616624.75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1010303.41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2617288.76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1010302.7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2617288.05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1010303.41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2617287.34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1010304.12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2617288.05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1010303.41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2617288.76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1010142.94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2616629.76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1010142.23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2616629.05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1010142.94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2616628.34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1010143.65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2616629.05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1010142.94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2616629.76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1009582.42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2617289.39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1009582.29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2617285.38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1009590.59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2617285.07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1009590.78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2617289.1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1009582.42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2617289.39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1010218.42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2616787.92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2616786.02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1010209.62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2616775.37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1010198.4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2616742.88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1010187.23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2616708.97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1010177.41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2616681.97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1010193.84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2616674.12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1010185.18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2616656.37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1010201.67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2616648.26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1010237.62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2616630.18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1010239.13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2616634.33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1010243.11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2616633.28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1010243.37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2616634.25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2616635.28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1010246.04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2616653.37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1010261.97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2616675.93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1010277.86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2616694.27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1010309.08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2616734.31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1010283.81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2616752.64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1010267.53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2616762.07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1010257.37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2616767.74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1010250.07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2616771.53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1010247.5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2616773.07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1010234.62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2616779.68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1010231.7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2616781.16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1010232.21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2616782.02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1010231.36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2616782.53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1010230.85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2616781.67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1010218.42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2616787.92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1010288.1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2617277.67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1010287.39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2617276.96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1010288.1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2617276.25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1010288.81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2617276.96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1010288.1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2617277.67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1009997.6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2616641.61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1009996.89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2616640.9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1009997.6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2616640.19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1009998.31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2616640.9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1009997.6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2616641.61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1009653.62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2617275.29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1009652.91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2617274.58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1009653.62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2617273.87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1009654.33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2617274.58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1009653.62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2617275.29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1010464.07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2616645.14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1010463.35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2616644.44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1010464.73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2616643.02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1010465.45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2616643.72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1010464.07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2616645.14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1010541.53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2617272.71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1010540.82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1010541.53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2617271.29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1010542.24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1010541.53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2617272.71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1010437.38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2616652.83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1010436.79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2616652.02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1010440.19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2616649.56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1010440.78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2616650.37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1010437.38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2616652.83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1010289.7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2617269.58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1010288.99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2617268.87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1010289.7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2617268.16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1010290.41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2617268.87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1010289.7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2617269.58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1009964.2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2616660.85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1009963.8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2616660.32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1009968.09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2616657.1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1009968.69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2616657.9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1009965.92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2616659.98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797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1009964.2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2616660.85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1009710.43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2617261.38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1009709.72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2617260.67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1009710.43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2617259.96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1009711.14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2617260.67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1009710.43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2617261.38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2616665.74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1010269.31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2616665.03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2616664.32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1010270.73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2616665.03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2616665.74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1010251.92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2617251.65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1010251.21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2617250.94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1010251.92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2617250.23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2617250.94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1010251.92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2617251.65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1010418.71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2616667.25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2616666.54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1010418.71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2616665.84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1010419.42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2616666.54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1010418.71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2616667.25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1010546.13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2617248.73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1010545.36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2617248.14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1010545.95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2617247.32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1010546.75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2617247.93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1010546.13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2617248.73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1009932.73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2616781.32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1009957.42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2616780.34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1009974.61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2616770.01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1010004.36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2616753.88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2616743.27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1010042.5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2616732.77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1010059.04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2616723.77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1010075.6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2616714.38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1010089.12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2616706.94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1010104.35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2616698.44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1010123.93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2616687.49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1010141.72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2616676.24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1010157.63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2616667.68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1010176.19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2616717.16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1010180.39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2616739.8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1010184.9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2616762.16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1010188.99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2616770.43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1010190.37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2616773.21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1010190.95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2616774.45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1010194.47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2616781.79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1010194.3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2616781.86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1010200.47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2616794.56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1010182.9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2616805.56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1010179.42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2616807.77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1010159.84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2616820.24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1010146.95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2616827.54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1010128.78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2616837.96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1010108.82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2616849.33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1010094.24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2616857.72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1010087.72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2616861.4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1010077.37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2616867.47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1010070.21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2616871.35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1010047.54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2616883.74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1010034.15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2616891.22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1010020.15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2616898.41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1009769.71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2617246.76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2617246.05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1009769.71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2617245.34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1009770.42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2617246.05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1009769.71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2617246.76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1010130.8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2616670.44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1010130.09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2616669.73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1010130.8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2616669.02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1010131.51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2616669.73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1010130.8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2616670.44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1010564.2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2617243.27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1010563.5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2617242.56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1010564.2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2617241.85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2617242.56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1010564.2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2617243.27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1010138.42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2616677.91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1010137.71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2616677.2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1010138.42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2616676.49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1010139.13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2616677.2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1010138.42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2616677.91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1010236.18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2617239.26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1010234.14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2617237.82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1010235.57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2617235.77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1010237.62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2617237.19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1010236.18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2617239.26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1010396.13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2616684.35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1010395.42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2616683.64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1010396.13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2616682.93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1010396.84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2616683.64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1010396.13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2616684.35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1010221.04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2617234.89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1010224.68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2617230.55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1010228.6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2617233.71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1010221.04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2617234.89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2616686.72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1010101.96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2616686.01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2616685.3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1010103.38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2616686.01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2616686.72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1010363.44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2616719.65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2616718.13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1010362.56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2616711.98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1010376.85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2616703.16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1010404.08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2616685.75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1010431.87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2616722.24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1010459.53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2616757.15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1010496.13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2616803.39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1010503.16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2616812.44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1010513.6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2616831.31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1010517.46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2616833.68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1010524.97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2616840.23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1010535.9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2616852.81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1010522.31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2616866.66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1010505.41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2616881.54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1010483.77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2616885.06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2616908.66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1010453.33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2616909.29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1010452.58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2616909.96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1010451.98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2616909.26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1010437.68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2616919.26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1010437.98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2616919.75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1010434.09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2616922.18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1010433.55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2616921.34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2616919.18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1010435.97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2616918.81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1010421.57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2616893.02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1010405.46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2616864.73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1010393.25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2616844.42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1010385.73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2616831.93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1010381.63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2616825.06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1010362.89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2616791.85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1010355.9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2616779.12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1010332.36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2616738.95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1010333.3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2616736.18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1010344.22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2616730.05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1010356.44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2616723.2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1010362.52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2616720.15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2616719.65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2616718.94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1010363.33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2616719.54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893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1010363.44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2616719.65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1010104.87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2616697.85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1010104.16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2616697.14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1010104.87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2616696.43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2616697.14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1010104.87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2616697.85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1009831.36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2617234.99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1009830.57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2617230.52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1009831.56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2617230.36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1009832.35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2617234.82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1009831.36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2617234.99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1010375.6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2616700.07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1010373.25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2616697.32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1010374.02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2616696.67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1010376.36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2616699.42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1010375.6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2616700.07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1010089.1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1010088.11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2617229.95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1010088.16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2617228.95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1010089.16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1010089.1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1010070.5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2616704.84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1010069.79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2616704.13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1010070.5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2616703.42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1010071.21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2616704.13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1010070.5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2616704.84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1010560.94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2617228.59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1010560.23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2617227.88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1010560.94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2617227.17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1010561.65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2617227.88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1010560.94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2617228.59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1010073.89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2616714.94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1010073.18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2616714.23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1010073.89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2616713.52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1010074.6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2616714.23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1010073.89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2616714.94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1010507.97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2617553.1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1010479.91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2617534.06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1010450.45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2617515.68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1010432.05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2617502.41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2617506.13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1010427.75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2617506.1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2617509.15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2617505.17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1010414.24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2617503.43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2617495.43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1010405.39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2617492.48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1010402.57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2617490.02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1010400.39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2617487.39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1010399.24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2617483.12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1010399.14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2617477.44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1010411.22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2617460.96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1010425.04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2617440.74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1010428.27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2617436.29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1010443.72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2617412.58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1010458.78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2617389.84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1010471.14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2617371.28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1010473.19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2617368.5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1010480.58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2617358.42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1010484.21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2617353.36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1010493.94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2617359.98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1010497.82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2617355.14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1010516.04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2617332.4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1010511.14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2617326.41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1010513.83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2617322.75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1010509.45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2617319.71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2617316.41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2617293.76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1010541.2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2617278.74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1010549.42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2617267.74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1010553.3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2617262.92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1010565.96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2617244.85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1010579.3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2617225.82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1010638.11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2617267.71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1010663.02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2617285.45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1010726.27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2617306.67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1010723.28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2617313.7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1010667.96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2617371.69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1010649.68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2617359.73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1010642.85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2617371.58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1010638.71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2617368.93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1010633.42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2617377.07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1010624.21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2617392.23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1010610.67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2617413.85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1010611.41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2617414.38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1010601.87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2617429.96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1010605.05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2617432.54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1010604.41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2617433.32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2617430.74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1010599.34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2617433.89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1010598.07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2617433.16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1010587.11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2617452.21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1010575.07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2617472.46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2617484.55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1010568.71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2617485.26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2617485.97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1010567.29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2617485.26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2617492.76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1010556.72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2617503.87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2617514.51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962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1010507.97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2617553.1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1010037.04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2616723.59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1010036.33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2616722.88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1010037.04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2616722.17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1010037.75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2616722.88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1010037.04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2616723.59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1010211.25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2617225.62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1010207.46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2617223.46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1010207.94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2617222.58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1010211.76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2617224.76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1010211.25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2617225.62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1010349.5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2616726.93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1010346.94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2616723.95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1010347.7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2616723.29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1010350.41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2616726.43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1010349.5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2616726.93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1010206.49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2617222.98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1010203.18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2617220.15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1010203.85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2617219.4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1010207.16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2617222.22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1010206.49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2617222.98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1010041.96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2616732.56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1010041.25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2616731.85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1010041.96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2616731.14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2616731.85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1010041.96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2616732.56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2617215.16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1009890.29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2617214.45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2617213.74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1009891.71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2617214.45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2617215.16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1010019.47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2616733.31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1010018.76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2616732.61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1010019.47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2616731.9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1010020.18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2616732.61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1010019.47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2616733.31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1010572.28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2617213.44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1010571.44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2617212.89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1010573.9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2617209.27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1010574.72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2617209.83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1010572.28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2617213.44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1010332.18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2616742.92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1010329.97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2616738.89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1010330.83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2616738.39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1010333.06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2616742.43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1010332.18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2616742.92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1010071.7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2617195.98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1010070.99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2617195.27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1010071.7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2617194.56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1010072.41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2617195.27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1010071.7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2617195.98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1010253.37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2616862.91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1010240.82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2616839.97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1010228.33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2616813.82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1010221.08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2616798.51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1010233.19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2616792.47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1010245.76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2616785.86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1010254.07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2616781.55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1010273.34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2616771.01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2616762.95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1010311.38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2616750.16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1010324.88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2616750.9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1010337.78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2616773.06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1010344.85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2616785.41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2616784.93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1010346.21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2616785.81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1010345.32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2616786.29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1010348.52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2616792.25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1010365.26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2616821.18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1010364.47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2616821.64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1010376.86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2616842.99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1010392.91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2616871.08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1010397.13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2616878.56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1010400.6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2616884.63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1010401.37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2616884.23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1010401.84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2616885.12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1010401.1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2616885.51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1010403.6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2616889.87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1010405.43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2616893.16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1010407.01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2616895.93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1010407.27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2616895.8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1010409.34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2616899.46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1010419.92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2616917.78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1010430.27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2616935.2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1010431.42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2616940.3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1010434.61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2616937.99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1010435.21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2616938.79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1010432.12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2616941.01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1010464.33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2616978.29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1010469.28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2616986.72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1010471.95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2616984.07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1010476.31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2616986.87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1010475.44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2616988.22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1010481.67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2616992.02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1010486.78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2616995.24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1010495.32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2617000.79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2617000.08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1010496.74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2617000.79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1010496.15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2617001.37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1010501.2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2617004.79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1010504.32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2617007.64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1010565.72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2617049.57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2617063.69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1010602.62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2617072.83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1010629.82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2617090.35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1010645.12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2617101.48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1010633.08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2617120.27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1010614.44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2617144.48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1010602.59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2617165.11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1010599.8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2617169.1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1010593.96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2617177.8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1010594.69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2617178.3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1010594.11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2617179.12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1010593.41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2617178.64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1010587.45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2617187.25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1010583.73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2617188.72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1010564.35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2617175.55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1010546.2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2617163.18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1010529.61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2617151.53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1010494.93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2617127.47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1010473.22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2617112.6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1010458.13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2617102.65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1010441.42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2617090.15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1010424.62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2617078.16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1010415.85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2617071.05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1010413.5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2617074.36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2617073.79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1010415.06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2617070.41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1010390.66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2617049.27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1010378.5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2617038.77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1010366.82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2617025.32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1010353.87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2617009.99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1010348.54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2617003.72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2616997.61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1010333.18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2616984.57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1010322.62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2616971.91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1010320.04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2616969.28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1010316.8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2616964.35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1010316.27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2616963.84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1010313.71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2616962.02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1010296.38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2616939.51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1010291.08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2616930.97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1010285.81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2616920.84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1010276.53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2616903.32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1010267.78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2616886.77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1010267.3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2616886.97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1010256.54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2616868.51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1010255.18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2616866.07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1010254.39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2616866.47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2616863.19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1010253.37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2616862.91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2617191.46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1010582.45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2617190.9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1010583.02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2617190.06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1010583.85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2617190.63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1010583.28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2617191.46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1010003.3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2616754.15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1010002.59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2616753.44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1010003.3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2616752.73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1010004.01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2616753.44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1010003.3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2616754.15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1010161.59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2617189.22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1010160.88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2617188.51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1010161.59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2617187.8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1010162.3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2617188.51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1010161.59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2617189.22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2616756.1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1010299.6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2616755.39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2616754.68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1010301.02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2616755.39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2616756.1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1010605.49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2617189.5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1010604.86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2617189.06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1010607.2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2617185.75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1010607.87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2617186.22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1010607.46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2617186.73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1009972.9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2616759.65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1009972.43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2616758.76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1009973.3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2616758.29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1009975.66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2616757.07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1009976.55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2616756.6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1009977.02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2616757.5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1009976.13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2616757.97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1009973.56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2616759.3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1009972.9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2616759.65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1009470.7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2617178.39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1009469.99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2617177.68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1009470.7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2617176.97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1009471.41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2617177.68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1009470.7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2617178.39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1010268.38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2616763.19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1010267.67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2616762.48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1010268.38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2616761.77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1010269.09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2616762.48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1198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1010268.38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2616763.19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1010172.99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2617175.49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1010172.2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2617174.88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2617174.14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1010173.55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2617174.77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1010172.99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2617175.49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1010347.58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2616769.55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1010346.87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2616768.84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1010347.58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2616768.13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1010348.29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2616768.84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1010347.58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2616769.55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1009100.73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2617169.83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1009100.02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2617169.12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1009100.73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2617168.41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1009101.44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2617169.12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1009100.73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2617169.83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1010273.26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2616770.6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1010272.55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2616769.89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1010273.26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2616769.18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1010273.97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2616769.89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1010273.26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2616770.6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1010552.52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2617170.11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1010549.15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2617167.79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1010549.72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2617166.96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1010553.09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2617169.29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1010552.52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2617170.11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1010238.03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2616789.48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1010237.54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2616788.62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1010241.68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2616786.19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1010242.19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2616787.06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1010238.03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2616789.48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1010523.23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2617162.51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1010522.52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2617161.8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1010523.23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2617161.09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1010523.94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2617161.8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1010523.23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2617162.51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1010364.51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2616799.12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1010363.8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2616798.41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1010364.51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2616797.7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1010365.22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2616798.41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1010364.51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2616799.12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1010626.46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2617160.91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1010625.75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2617160.38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1010626.35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2617159.58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1010627.06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2617160.11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1010626.46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2617160.91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1010195.75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2617017.7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1010198.21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2617022.5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1010198.22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2617023.52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2617024.91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1010197.24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2617028.44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1010206.6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2617046.19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1010216.03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2617063.06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1010222.43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2617074.52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1010226.14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2617072.24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1010231.28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2617072.23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1010234.56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2617071.06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1010233.58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2617069.31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1010231.84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2617066.18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1010228.99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2617061.14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1010231.47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2617059.72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1010225.33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2617048.84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1010220.16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2617039.74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1010219.6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2617040.05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1010213.31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2617028.69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1010215.08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2617027.68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1010212.6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2617023.09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1010208.42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2617013.55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2616986.2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1010181.04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2616966.66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1010175.13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2616955.53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1010161.01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2616928.97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1010147.8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2616903.12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1010120.8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2616860.3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1010134.3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2616852.37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1010151.33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2616841.9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1010168.75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2616831.91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1010184.63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2616822.45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2616810.09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1010213.13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2616820.6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1010229.53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2616850.07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1010244.25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2616875.69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1010255.29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2616897.39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1010249.75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2616901.99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2616907.17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1010247.76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2616910.14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1010276.55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2616966.23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1010290.06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2616958.72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1010302.22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2616979.66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1010302.81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2616979.18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1010305.09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2616983.09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1010304.17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2616983.01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1010315.92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2617002.49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1010321.49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2617011.92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1010325.54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2617017.69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1010326.25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2617016.98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1010326.96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2617017.69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1010326.25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2617018.4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1010327.73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2617019.88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1010333.29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2617016.67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2617024.54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2617042.65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1010412.03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2617089.17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1010416.42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2617093.56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1010421.27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2617095.79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1010432.58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2617103.21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1010449.04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2617114.24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1010464.65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2617124.91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1010486.13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2617139.91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1010519.65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2617162.6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2617168.94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1010538.37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2617174.61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2617182.34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1010553.92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2617185.42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1010559.96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2617189.62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1010564.48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2617193.06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1010574.05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2617200.23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1010575.68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2617203.92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1010572.42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2617209.05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1010560.9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2617225.09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1010548.04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2617243.87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1010537.93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2617258.07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1010534.49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2617263.09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1010528.24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2617271.4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1010528.95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2617272.11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1010528.24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2617272.82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1010527.53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2617272.11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1010512.01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2617287.25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1010489.75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2617316.52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1010478.15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2617331.77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2617357.97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1010456.1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2617364.67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2617369.19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1010453.79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2617369.75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1010451.55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2617372.92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1010449.16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2617372.17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1010447.51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2617374.74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1010444.05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2617372.29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1010442.43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2617371.12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1010424.52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2617358.43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1010404.42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2617343.65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1010384.23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2617330.1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2617311.05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1010330.01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2617292.01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1010309.99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2617278.6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1010291.14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2617265.42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1010284.49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2617258.38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1010246.28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2617228.72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1010218.03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2617208.31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1010194.62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2617192.37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1010186.55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2617185.34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1010170.76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2617172.32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1010153.05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2617155.94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1010148.05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2617150.13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2617152.72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1010136.88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2617143.1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1010123.55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2617126.22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1010113.96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2617109.61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1010111.6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2617105.52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1010109.22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2617101.39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1010106.73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2617097.09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1010096.67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2617079.68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1010088.25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2617068.67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1010065.48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2617025.73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1010037.7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2616974.33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1010026.99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2616955.09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1010024.21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2616950.09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1010021.82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2616945.77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1010018.88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2616940.5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1010010.35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2616925.17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1010022.93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2616917.61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1010025.67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2616915.87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1010029.46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2616913.71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1010030.42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2616913.16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2616909.82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1010038.85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2616908.1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1010054.77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2616898.55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1010060.3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2616895.17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1010068.27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2616890.42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1010073.29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2616887.44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1010075.74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2616885.69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1010097.06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2616873.3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1010109.7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2616866.47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1010112.25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2616865.05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1010112.87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2616866.02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1010118.63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2616875.94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1010133.4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2616906.58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1010136.16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2616911.34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1010135.73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2616913.05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1010137.7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2616916.48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1010150.05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2616936.52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1010153.89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2616943.2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1010162.89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2616958.49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1010165.53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2616963.04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1010181.25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2616991.08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1010195.32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2617016.71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1010198.81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2617016.56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1010198.84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2617017.56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1238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1010195.75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2617017.7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1010538.07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2617160.13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1010537.36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2617159.42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1010538.07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2617158.71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1010538.78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2617159.42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1010538.07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2617160.13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1010185.12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2616814.92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1010187.12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2616819.28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1010182.9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2616821.5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1010185.12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2616814.92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1009165.93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2617153.34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1009165.22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2617152.63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1009165.93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2617151.92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1009166.64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2617152.63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1398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1009165.93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2617153.34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2616826.69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1010379.31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2616825.98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2616825.27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1010380.73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2616825.98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2616826.69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1010612.63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1010611.92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2617151.29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1010612.63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2617150.58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1010613.34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2617151.29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1010612.63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1009762.91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2616828.91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1009762.2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2616828.2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1009762.91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2616827.49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1009763.62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2616828.2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1009762.91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2616828.91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1009133.28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2617151.9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1009132.57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2617151.19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1009133.28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2617150.48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1009133.99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2617151.19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1009133.28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2617151.9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2616829.25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1010151.35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2616828.54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2616827.83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2616828.54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2616829.25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1010514.47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2617144.05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1010513.76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2617143.35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1010514.47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2617142.64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1010515.18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2617143.35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1010514.47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2617144.05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1009794.06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2616830.5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1009793.35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2616829.79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1009794.06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2616829.08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1009794.77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2616829.79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1009794.06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2616830.5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1010136.06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2617143.8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1010135.35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2617143.09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1010136.06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2617142.38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1010136.77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2617143.09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1010136.06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2617143.8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2616834.34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1010161.1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2616833.63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2616832.92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1010162.52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2616833.63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1010161.81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2616834.34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1009191.45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1009190.74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2617139.29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1009191.45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2617138.59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1009192.16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2617139.29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1009191.45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1009764.36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2616844.39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1009763.65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2616843.68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1009764.36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2616842.97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1009765.07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2616843.68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1009764.36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2616844.39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1009162.5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2617136.42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1009162.33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2617135.43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1009163.32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2617135.26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1009163.49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2617136.25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1009162.5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2617136.42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1009724.33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2616848.32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1009723.62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2616847.61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1009724.33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2616846.9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1009725.04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2616847.61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1009724.33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2616848.32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1010489.96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2617127.04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1010489.25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2617126.33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1010489.96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2617125.62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1010490.67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2617126.33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1010489.96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2617127.04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1010133.32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2616850.79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1010132.61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2616850.08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1010133.32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2616849.37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1010134.03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2616850.08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1010133.32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2616850.79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1009220.55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1009219.84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2617124.29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1009220.55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2617123.58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1009221.26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2617124.29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1009220.55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1010394.83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2616852.87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1010394.12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2616852.16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1010394.83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2616851.45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1010395.54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2616852.16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1010394.83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2616852.87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1010632.88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2617124.1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1010632.17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2617123.39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1010632.88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2617122.68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1010633.59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2617123.39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1010632.88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2617124.1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1010108.58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2616855.17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1010107.87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2616854.46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1010108.58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2616853.75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1010109.29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2616854.46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1010108.58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2616855.17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1010466.15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2617123.84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1010465.44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2617123.13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1010466.15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2617122.42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1010466.86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2617123.13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1010466.15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2617123.84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1010386.32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2616857.76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1010385.61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2616857.05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1010386.32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2616856.34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1010387.03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2616857.05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1010386.32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2616857.76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1009246.01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2617111.47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1009245.3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2617110.76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1009246.01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2617110.05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1009246.72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2617110.76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1009246.01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2617111.47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1009734.68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2616859.59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1009733.97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2616858.89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1009734.68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2616858.18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1009735.39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2616858.89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1009734.68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2616859.59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1010464.87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2617109.59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1010464.16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2617108.88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1010464.87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2617108.17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2617108.88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1010464.87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2617109.59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1010105.85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2616866.71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1010105.14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1010105.85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2616865.29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1010106.56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1498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1010105.85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2616866.71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1009220.6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2617106.78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1009219.89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2617106.07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1009220.6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2617105.36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1009221.31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2617106.07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1009220.6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2617106.78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1010245.73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2616873.96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1010245.02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2616873.25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1010245.73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2616872.54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1010246.44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2616873.25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1010245.73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2616873.96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1010663.82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2617106.4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1010660.46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2617103.85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1010661.08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2617103.04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1010664.37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2617105.55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1010663.82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2617106.4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1009706.58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2616874.02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1009705.87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2616873.31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1009706.58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2616872.6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1009707.29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2616873.31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1009706.58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2616874.02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1009538.33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2617103.18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1009534.68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2617099.66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1009543.82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2617101.37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1009538.33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2617103.18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2616874.04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1010069.6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2616873.33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2616872.62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1010071.02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2616873.33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1010070.31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2616874.04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1010433.6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2617102.25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1010432.89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2617101.54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1010433.6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2617100.83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1010434.32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2617101.54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1010433.6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2617102.25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1010410.35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1010409.64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2616879.29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1010410.35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2616878.58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1010411.06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2616879.29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1010410.35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2616880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1010530.99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2616882.24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1010529.06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2616880.63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1010530.67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2616878.72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1010532.58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2616880.31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1010530.99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2616882.24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2616884.42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1010074.2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2616883.71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1010075.62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2616883.71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1010074.91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2616884.42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1009272.63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2617097.69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1009271.92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2617096.98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1009272.63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2617096.27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1009273.34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2617096.98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1009272.63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2617097.69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1009680.15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2616887.53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1009678.3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2616884.41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1009679.16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2616883.89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2616887.02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1009680.15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2616887.53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2617092.58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1010439.29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2617091.87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2617091.16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1010440.71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2617091.87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2617092.58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1010268.59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2616893.96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1010267.88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2616893.25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1010268.59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2616892.54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1010269.3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2616893.25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1010268.59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2616893.96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1009570.65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2617092.17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1009569.94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2617091.46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1009570.65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2617090.75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1009571.36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2617091.46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1009570.65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2617092.17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1010474.58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2616895.05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1010473.99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2616894.24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1010474.81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2616893.65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1010475.4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2616894.47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1010474.58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2616895.05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1009260.33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2617086.44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1009259.97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2617085.78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1009260.86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2617085.31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1009261.21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2617085.95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1009260.33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2617086.44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1009260.33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2617086.44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2616897.84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1010051.35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2616897.13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2616896.42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2616897.13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1010052.06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2616897.84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1010097.16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2617086.01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1010096.45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2617085.3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1010097.16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2617084.59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1010097.87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2617085.3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1010097.16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2617086.01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1009653.73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2616901.15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1009653.02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2616900.44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1009653.73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2616899.74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1009654.44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2616900.44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1009653.73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2616901.15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1009298.88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2617084.02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1009298.17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2617083.31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1009298.88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2617082.6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1009299.59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2617083.31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1009298.88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2617084.02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1009616.78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2616904.85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1009616.07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2616904.14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1009616.78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2616903.43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1009617.49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2616904.14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1009616.78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2616904.85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1010631.55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2617083.7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1010630.84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2617082.99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1010631.55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2617082.28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2617082.99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1010631.55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2617083.7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2616906.33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1010424.6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2616905.63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2616904.92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1010426.02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2616905.63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1010425.31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2616906.33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1009595.1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2617083.49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1009594.39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2617082.78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1009595.1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2617082.07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1009595.81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2617082.78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1597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1009595.1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2617083.49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1010418.23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2616909.44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2616908.74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1010418.23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2616908.03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1010418.94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2616908.74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1010418.23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2616909.44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1010418.23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2616909.44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1010082.24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2617081.62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1010081.72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2617080.77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1010086.3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2617078.48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1010086.77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2617079.37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1010082.24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2617081.62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1010024.97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2616913.4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1010022.84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2616909.77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1010023.7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2616909.27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1010025.83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2616912.9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1010024.97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2616913.4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1009626.27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2617072.19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1009625.56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2617071.49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1009626.27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2617070.78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1009626.98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2617071.49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1009626.27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2617072.19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1009626.81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2616914.95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1009626.1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2616914.24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1009626.81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2616913.53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1009627.52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2616914.24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1009626.81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2616914.95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1009292.96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2617068.86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1009292.24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2617068.15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1009292.96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2617067.44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1009293.66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2617068.15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1009292.96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2617068.86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1010282.34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2616921.71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1010281.63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1010282.34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2616920.3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1010283.05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1010282.34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2616921.71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1009328.73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2617068.45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1009328.02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2617067.74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1009328.73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2617067.03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1009329.44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2617067.74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1009328.73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2617068.45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1010146.34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2616924.53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1010144.3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2616920.85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1010145.18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2616920.37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1010147.22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2616924.04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1010146.34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2616924.53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1010671.55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2617063.01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1010670.84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2617062.3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1010671.55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2617061.59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2617062.3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1010671.55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2617063.01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1009581.12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2616922.78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1009580.41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2616922.07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1009581.12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2616921.36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1009581.83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2616922.07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1009581.12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2616922.78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2617062.63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1010600.52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2617061.92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2617061.22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1010601.94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2617061.92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2617062.63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1009993.86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2616930.38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1009992.48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2616931.24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1009989.82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2616926.95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1009994.93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2616924.03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1009997.21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2616928.48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1009997.8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2616928.14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1009999.98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2616931.34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1009999.24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2616931.73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1010009.95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2616951.56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1010010.07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2616951.5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1010010.55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2616952.38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1010010.44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2616952.44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1010015.17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2616961.24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1010017.9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2616966.17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1010019.4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2616969.47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1010020.63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2616970.84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1010022.18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2616977.44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1010025.5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2616975.19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1010026.06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2616976.02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1010022.76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2616978.26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1010031.12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2616992.91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1010037.84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2617004.7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1010038.55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2617003.99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1010039.26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2617004.7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1010038.55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2617005.41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2617005.91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1010050.93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2617027.43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1010052.1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2617029.51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1010052.96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2617029.02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1010055.38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2617033.32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1010054.74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2617033.69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1010054.82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2617033.84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1010066.75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2617054.78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1010067.59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2617054.29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1010068.1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2617055.16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1010067.25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2617055.66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1010080.53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2617078.96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1010088.23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2617091.57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1010102.57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2617115.22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1010103.4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2617114.71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1010103.93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2617115.57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1010103.09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2617116.08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1010107.7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2617123.68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1010111.23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2617130.36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1010120.77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2617145.76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1010121.53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2617145.3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1010122.05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2617146.16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1010121.29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2617146.62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1010122.29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2617148.24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1010133.76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2617168.91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1010136.83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2617171.67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1010139.51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2617168.45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1010140.65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2617174.43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1010140.34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2617174.7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1010158.28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2617188.49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1010172.34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2617198.52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1010177.66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2617202.09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1010183.95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2617206.86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2617210.32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1010189.66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2617207.23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1010189.77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2617207.11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1010189.93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2617207.25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1010190.52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2617207.78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1010187.77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2617210.97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1010188.5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2617211.99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1010191.46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2617208.32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1010195.65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2617211.27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1010192.87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2617215.26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1010203.53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2617222.78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1010208.87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2617226.72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1010208.35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2617227.42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1010208.95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2617227.79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1010234.51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2617246.23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1010236.72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2617242.9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1010251.61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2617254.94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1010257.14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2617259.16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1010271.6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2617269.37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1010273.15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2617265.71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1010274.09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2617266.09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1010272.52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2617269.77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1010281.31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2617273.72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1010284.72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2617275.97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2617288.4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1010322.79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2617302.49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1010323.39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2617301.69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1010324.19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2617302.28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1010323.59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2617303.08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1010345.34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2617319.35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1010346.15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2617317.92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1010347.02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2617318.42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1010346.18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2617319.89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1010353.9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2617324.89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1010376.27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2617340.97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1010396.79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2617355.32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1010417.45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2617370.09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1010435.25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2617382.14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1010441.39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2617389.55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1010419.19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2617426.33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1010413.24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2617435.14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1010415.6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2617436.22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1010415.19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2617437.13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1010412.67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2617435.98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1010399.09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2617456.09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1010389.41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2617471.05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1010383.93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2617479.52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1010385.36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2617479.71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1010385.7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2617479.18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1010387.52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2617478.84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1010387.86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2617479.35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1010385.99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2617482.46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1010385.29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2617482.45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1010383.61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2617480.03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1010382.26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2617482.3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1010381.99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2617482.7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1010375.58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2617478.21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2617478.91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2617462.23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1010344.31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2617458.21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1010321.53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2617443.89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1010320.15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2617442.85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1010318.4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2617440.94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1010302.44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2617429.88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1010285.09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2617417.91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1010269.02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2617405.02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1010252.25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2617395.02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1010231.02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2617380.14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1010217.73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2617370.89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1010133.64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2617306.17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1010125.69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2617296.91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1010120.25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2617291.21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1010115.07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2617285.1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1010101.47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2617262.83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1010082.63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2617196.74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92E04">
              <w:rPr>
                <w:sz w:val="20"/>
                <w:szCs w:val="20"/>
              </w:rPr>
              <w:t>782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1010072.04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1010066.75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2617168.51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1010003.6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2617029.05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1009992.77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2617003.28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1009989.83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2616987.87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1009983.01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2616974.13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1009977.56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2616964.13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1009969.65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2616947.76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1009986.97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2616937.79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1009989.39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2616936.25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1009998.02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2616931.56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1009994.06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2616930.98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1649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1009993.86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2616930.38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1009655.29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2617061.73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1009654.97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2617060.79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1009658.31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2617059.59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1009658.67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2617060.53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1009655.29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2617061.73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1009598.2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2616929.52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1009597.49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2616928.81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1009598.2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2616928.1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1009598.91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2616928.81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1798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1009598.2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2616929.52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1009313.33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2617059.15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1009312.62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2617058.44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1009313.33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2617057.73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1009314.04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2617058.44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1009313.33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2617059.15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1010433.59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2616937.47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1010432.15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2616935.42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1010434.2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2616933.99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1010435.62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2616936.03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1010433.59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2616937.47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1010390.63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2617057.76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1010389.92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2617057.05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1010390.63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2617056.34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1010391.34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2617057.05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1010390.63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2617057.76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1010161.3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2616936.32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1010160.59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2616935.61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1010161.3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2616934.9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1010162.01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2616935.61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1010161.3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2616936.32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1009356.71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2617053.29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1009356.71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2617052.58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1009357.42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2617053.29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1009356.71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1009575.15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2616941.19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1009574.44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2616940.48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1009575.15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2616939.77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1009575.86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2616940.48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1009575.15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2616941.19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1010698.61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2617054.59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1010697.96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2617054.16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1010699.99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2617050.91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1010700.84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2617051.45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1010698.61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2617054.59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1009537.6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2616945.2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1009536.89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2616944.49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1009537.6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2616943.78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1009538.31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2616944.49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1009537.6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2616945.2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1010225.8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2617051.33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1010221.57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2617050.64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1010221.75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2617049.66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1010225.96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2617050.33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1010225.8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2617051.33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1010158.36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2616945.9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1010157.65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2616945.19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1010158.36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2616944.48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1010159.07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2616945.19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1010158.36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2616945.9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1009382.48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2617040.58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1009381.77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2617039.87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1009382.48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2617039.16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1009383.19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2617039.87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1009382.48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2617040.58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1010295.91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2616948.86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1010295.4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2616947.99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1010299.09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2616945.77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1010299.6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2616946.63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1010295.91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2616948.86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1010369.32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2617042.16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1010368.85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2617041.27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1010373.01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2617039.14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1010373.46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2617040.03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1010369.32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2617042.16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1009548.19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2616954.92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1009547.48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2616954.21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1009548.19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2616953.5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1009548.9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2616954.21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1009548.19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2616954.92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1009349.53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2617040.28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1009348.82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2617039.57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1009349.53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2617038.86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1009350.24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2617039.57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1009349.53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2617040.28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1010456.29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2616957.22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1010455.62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2616956.46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1010457.75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2616954.61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1010458.6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2616953.88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1010459.27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2616954.63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1010458.43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2616955.36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1010456.29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2616957.22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1010556.39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2617029.88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1010555.68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2617029.17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1010556.39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2617028.47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1010557.1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2617029.17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1010556.39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2617029.88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1009472.11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2617318.56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1009473.19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2617291.14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1009454.83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2617204.47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1009463.56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2617184.09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1009829.09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2617064.07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1009893.23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2616991.76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1009944.72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2616958.88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1009963.71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2616999.8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1009997.76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2617073.17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1010017.2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2617147.66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1010020.36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2617153.18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1010027.24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2617165.46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1010035.4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2617179.64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1010041.3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2617190.22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2617191.52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1010043.42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2617194.38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1010046.34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2617199.52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1010051.74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2617209.88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1010052.22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2617211.55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1010054.72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2617218.88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1010058.83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2617236.34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1010045.96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2617242.06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1010018.53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2617249.18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1010007.78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2617251.92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1010002.24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2617238.62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1009981.18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2617235.44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1009976.56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2617227.3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1009952.78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2617208.4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1009909.96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2617205.44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1009656.65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2617270.85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1009573.82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2617286.91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1872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1009472.11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2617318.56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1009408.47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2617026.86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1009408.13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2617023.62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1009409.12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2617023.52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1009409.45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2617026.76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1009408.47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2617026.86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1010308.07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2616964.15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1010307.36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2616963.44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1010308.07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2616962.74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1010308.78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2616963.44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1010308.07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2616964.15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1010680.57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2617082.14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1010681.32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2617081.08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1010692.23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2617063.73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1010704.53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2617046.4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1010719.57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2617024.74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1010724.11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2617022.85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1010729.27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2617024.6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1010751.18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2617040.84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1010753.62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2617043.75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1010767.7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2617055.31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1010791.18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2617089.32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1010793.11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2617149.26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1010739.42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2617275.7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1010673.65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2617247.78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1010599.45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2617200.31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1926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1010609.28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2617184.45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1010621.9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2617167.9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1928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1010634.15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2617150.52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1929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1010644.72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2617135.23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1930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1010646.43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2617133.09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1010645.64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2617132.49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1932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1010646.25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2617131.68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1010647.05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2617132.28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1010658.85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2617114.37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1010670.02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2617098.03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1936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1010679.98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2617082.98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1010679.18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2617082.42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1938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1010679.77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2617081.59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1010680.57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2617082.14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1010179.81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2616968.99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1940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1010179.1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2616968.28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1941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1010179.81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2616967.57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1942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1010180.52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2616968.28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1939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1010179.81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2616968.99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1010541.72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2617019.33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1944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1010538.3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2617017.03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1010538.86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2617016.21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1010542.27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2617018.5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1943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1010541.72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2617019.33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1009488.21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2616970.25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1948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1009487.5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2616969.54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1949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1009488.21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2616968.83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1950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1009488.92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2616969.54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1947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1009488.21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2616970.25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1010516.5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2617015.29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1010522.57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2617015.24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1953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1010520.74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2617017.79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1951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1010516.5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2617015.29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1009517.99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2616973.13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1955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1009516.18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2616969.96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1956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1009517.05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2616969.46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1957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1009518.87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2616972.63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1954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1009517.99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2616973.13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2616971.6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1010172.02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2616970.89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1960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2616970.18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1961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1010173.45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2616970.89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1010172.73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2616971.6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1010480.16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2616974.37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1010479.45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2616973.66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1964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1010480.16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2616972.95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1965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1010480.87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2616973.66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1010480.16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2616974.37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1009430.63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2617015.61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1967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1009429.92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2617014.9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1968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1009430.63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2617014.19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1009431.34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2617014.9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1009430.63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2617015.61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1009464.69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2616981.68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1009463.98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2616980.97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1009464.69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2616980.26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1973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1009465.4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2616980.97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1970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1009464.69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2616981.68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1010345.6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2617011.75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1010344.89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2617011.04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1976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1010345.6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2617010.33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1010346.31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2617011.04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1974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1010345.6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2617011.75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1009487.63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2616986.16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1979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1009486.92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2616985.45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1980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1009487.63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2616984.74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1981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1009488.34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2616985.45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1978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1009487.63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2616986.16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1009407.66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2617009.53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1983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1009406.95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2617008.82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1984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1009407.66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2617008.11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1985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1009408.37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2617008.82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1982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1009407.66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2617009.53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1010499.23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2616987.99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1987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1010498.52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2616987.29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1010499.23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2616986.58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1989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1010499.94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2616987.29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1010499.23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2616987.99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1010528.71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2617009.93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1991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1010524.94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2617006.88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1992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1010525.59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2617006.09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1993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1010529.35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2617009.15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1990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1010528.71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2617009.93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1010327.04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2616988.29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1010326.33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2616987.58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1996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1010327.04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2616986.87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1997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1010327.75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2616987.58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1994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1010327.04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2616988.29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1010345.06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2617004.88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1999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1010344.35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2617004.17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2000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1010345.06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2617003.46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1010345.77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2617004.17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1998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1010345.06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2617004.88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1010034.71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2616995.69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2003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1010032.63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2616990.84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2004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1010037.86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2616988.9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2005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1010039.9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2616993.73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2002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1010034.71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2616995.69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1010043.58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2617009.55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2007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1010040.62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2617004.42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2008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1010045.37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2617002.03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2009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1010048.22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2617006.79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2006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1010043.58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2617009.55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1009890.17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2616990.74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2011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1009889.46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2616990.03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2012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1009890.17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2616989.32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2013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1009890.88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2616990.03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2010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1009890.17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2616990.74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1010195.95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2616997.56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2015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1010195.24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2616996.85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2016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1010195.95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2616996.14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2017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1010196.66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2616996.85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2014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1010195.95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2616997.56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1010187.01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2616997.48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2019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1010186.3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2616996.77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2020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1010187.01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2616996.06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2021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1010187.72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2616996.77</w:t>
            </w:r>
          </w:p>
        </w:tc>
      </w:tr>
      <w:tr w:rsidR="004A3AD7" w:rsidRPr="005D72ED" w:rsidTr="00A37112">
        <w:tblPrEx>
          <w:tblLook w:val="0000"/>
        </w:tblPrEx>
        <w:trPr>
          <w:trHeight w:val="288"/>
          <w:jc w:val="center"/>
        </w:trPr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ind w:firstLine="0"/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2018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1010187.01</w:t>
            </w:r>
          </w:p>
        </w:tc>
        <w:tc>
          <w:tcPr>
            <w:tcW w:w="33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4A3AD7" w:rsidRPr="00D92E04" w:rsidRDefault="004A3AD7" w:rsidP="00A37112">
            <w:pPr>
              <w:jc w:val="center"/>
              <w:rPr>
                <w:sz w:val="20"/>
                <w:szCs w:val="20"/>
              </w:rPr>
            </w:pPr>
            <w:r w:rsidRPr="00D92E04">
              <w:rPr>
                <w:sz w:val="20"/>
                <w:szCs w:val="20"/>
              </w:rPr>
              <w:t>2616997.48</w:t>
            </w:r>
          </w:p>
        </w:tc>
      </w:tr>
    </w:tbl>
    <w:p w:rsidR="004A3AD7" w:rsidRPr="00FB0E31" w:rsidRDefault="004A3AD7" w:rsidP="00FB0E31">
      <w:pPr>
        <w:ind w:firstLine="567"/>
        <w:jc w:val="right"/>
        <w:rPr>
          <w:color w:val="000000"/>
          <w:sz w:val="28"/>
          <w:szCs w:val="28"/>
          <w:lang w:eastAsia="en-US"/>
        </w:rPr>
      </w:pPr>
      <w:r w:rsidRPr="00FB0E31">
        <w:rPr>
          <w:color w:val="000000"/>
          <w:sz w:val="28"/>
          <w:szCs w:val="28"/>
          <w:lang w:eastAsia="en-US"/>
        </w:rPr>
        <w:t>».</w:t>
      </w:r>
    </w:p>
    <w:p w:rsidR="004A3AD7" w:rsidRPr="009B26BB" w:rsidRDefault="004A3AD7" w:rsidP="005340F4">
      <w:pPr>
        <w:pStyle w:val="NoSpacing"/>
        <w:ind w:firstLine="284"/>
        <w:jc w:val="right"/>
        <w:rPr>
          <w:color w:val="000000"/>
          <w:sz w:val="28"/>
          <w:szCs w:val="28"/>
        </w:rPr>
      </w:pPr>
    </w:p>
    <w:p w:rsidR="004A3AD7" w:rsidRPr="00E15D09" w:rsidRDefault="004A3AD7" w:rsidP="009B26BB">
      <w:pPr>
        <w:pStyle w:val="NoSpacing"/>
        <w:ind w:firstLine="709"/>
        <w:jc w:val="both"/>
        <w:rPr>
          <w:sz w:val="28"/>
          <w:szCs w:val="28"/>
        </w:rPr>
      </w:pPr>
      <w:r w:rsidRPr="009B26BB">
        <w:rPr>
          <w:sz w:val="28"/>
          <w:szCs w:val="28"/>
        </w:rPr>
        <w:t xml:space="preserve">1.2. </w:t>
      </w:r>
      <w:r w:rsidRPr="00E15D09">
        <w:rPr>
          <w:sz w:val="28"/>
          <w:szCs w:val="28"/>
        </w:rPr>
        <w:t>Чертеж межевания территории п.</w:t>
      </w:r>
      <w:r>
        <w:rPr>
          <w:sz w:val="28"/>
          <w:szCs w:val="28"/>
        </w:rPr>
        <w:t>Кедровый</w:t>
      </w:r>
      <w:r w:rsidRPr="00E15D09">
        <w:rPr>
          <w:sz w:val="28"/>
          <w:szCs w:val="28"/>
        </w:rPr>
        <w:t xml:space="preserve"> изложить в редакции согласно приложению к настоящему решению.</w:t>
      </w:r>
    </w:p>
    <w:p w:rsidR="004A3AD7" w:rsidRDefault="004A3AD7" w:rsidP="009052FE">
      <w:pPr>
        <w:shd w:val="clear" w:color="auto" w:fill="FFFFFF"/>
        <w:tabs>
          <w:tab w:val="left" w:pos="709"/>
          <w:tab w:val="center" w:pos="1985"/>
          <w:tab w:val="left" w:pos="4111"/>
          <w:tab w:val="left" w:pos="4536"/>
        </w:tabs>
        <w:ind w:right="-2"/>
        <w:rPr>
          <w:sz w:val="28"/>
          <w:szCs w:val="28"/>
        </w:rPr>
      </w:pPr>
      <w:r>
        <w:rPr>
          <w:sz w:val="28"/>
          <w:szCs w:val="28"/>
        </w:rPr>
        <w:tab/>
        <w:t>2. Настоящее решение вступает в силу с момента официального опубликования (обнародования).</w:t>
      </w:r>
    </w:p>
    <w:p w:rsidR="004A3AD7" w:rsidRDefault="004A3AD7" w:rsidP="009052FE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 Контроль за выполнением решения оставляю за собой.</w:t>
      </w:r>
    </w:p>
    <w:p w:rsidR="004A3AD7" w:rsidRDefault="004A3AD7" w:rsidP="009052FE">
      <w:pPr>
        <w:ind w:firstLine="709"/>
        <w:rPr>
          <w:sz w:val="28"/>
          <w:szCs w:val="28"/>
        </w:rPr>
      </w:pPr>
    </w:p>
    <w:p w:rsidR="004A3AD7" w:rsidRDefault="004A3AD7" w:rsidP="009052FE">
      <w:pPr>
        <w:pStyle w:val="NoSpacing"/>
        <w:ind w:firstLine="555"/>
        <w:jc w:val="both"/>
        <w:rPr>
          <w:sz w:val="28"/>
          <w:szCs w:val="28"/>
        </w:rPr>
      </w:pPr>
    </w:p>
    <w:p w:rsidR="004A3AD7" w:rsidRDefault="004A3AD7" w:rsidP="004061EF">
      <w:pPr>
        <w:pStyle w:val="NoSpacing"/>
        <w:rPr>
          <w:sz w:val="28"/>
          <w:szCs w:val="28"/>
        </w:rPr>
      </w:pPr>
      <w:r w:rsidRPr="0010121C">
        <w:rPr>
          <w:sz w:val="28"/>
          <w:szCs w:val="28"/>
        </w:rPr>
        <w:tab/>
        <w:t xml:space="preserve"> </w:t>
      </w:r>
      <w:r w:rsidRPr="0010121C">
        <w:rPr>
          <w:sz w:val="28"/>
          <w:szCs w:val="28"/>
        </w:rPr>
        <w:tab/>
      </w:r>
      <w:r w:rsidRPr="0010121C">
        <w:rPr>
          <w:sz w:val="28"/>
          <w:szCs w:val="28"/>
        </w:rPr>
        <w:tab/>
      </w:r>
      <w:r w:rsidRPr="0010121C">
        <w:rPr>
          <w:sz w:val="28"/>
          <w:szCs w:val="28"/>
        </w:rPr>
        <w:tab/>
      </w:r>
      <w:r w:rsidRPr="0010121C">
        <w:rPr>
          <w:sz w:val="28"/>
          <w:szCs w:val="28"/>
        </w:rPr>
        <w:tab/>
      </w:r>
      <w:r w:rsidRPr="0010121C">
        <w:rPr>
          <w:sz w:val="28"/>
          <w:szCs w:val="28"/>
        </w:rPr>
        <w:tab/>
      </w:r>
      <w:r w:rsidRPr="0010121C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</w:p>
    <w:p w:rsidR="004A3AD7" w:rsidRDefault="004A3AD7" w:rsidP="008746D4">
      <w:pPr>
        <w:jc w:val="right"/>
        <w:rPr>
          <w:sz w:val="28"/>
          <w:szCs w:val="28"/>
        </w:rPr>
      </w:pPr>
    </w:p>
    <w:p w:rsidR="004A3AD7" w:rsidRDefault="004A3AD7" w:rsidP="008746D4">
      <w:pPr>
        <w:jc w:val="right"/>
        <w:rPr>
          <w:sz w:val="28"/>
          <w:szCs w:val="28"/>
        </w:rPr>
        <w:sectPr w:rsidR="004A3AD7" w:rsidSect="00E42C9A">
          <w:headerReference w:type="even" r:id="rId7"/>
          <w:headerReference w:type="default" r:id="rId8"/>
          <w:footerReference w:type="default" r:id="rId9"/>
          <w:pgSz w:w="11906" w:h="16838"/>
          <w:pgMar w:top="709" w:right="991" w:bottom="709" w:left="1559" w:header="0" w:footer="0" w:gutter="0"/>
          <w:pgNumType w:start="1"/>
          <w:cols w:space="708"/>
          <w:titlePg/>
          <w:docGrid w:linePitch="360"/>
        </w:sectPr>
      </w:pPr>
    </w:p>
    <w:p w:rsidR="004A3AD7" w:rsidRDefault="004A3AD7" w:rsidP="009B26B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4A3AD7" w:rsidRDefault="004A3AD7" w:rsidP="009B26B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решению Совета депутатов </w:t>
      </w:r>
    </w:p>
    <w:p w:rsidR="004A3AD7" w:rsidRPr="00A37112" w:rsidRDefault="004A3AD7" w:rsidP="009B26BB">
      <w:pPr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 Кедровый</w:t>
      </w:r>
    </w:p>
    <w:p w:rsidR="004A3AD7" w:rsidRDefault="004A3AD7" w:rsidP="009B26BB">
      <w:pPr>
        <w:jc w:val="right"/>
        <w:rPr>
          <w:sz w:val="28"/>
          <w:szCs w:val="28"/>
        </w:rPr>
      </w:pPr>
      <w:r>
        <w:rPr>
          <w:sz w:val="28"/>
          <w:szCs w:val="28"/>
        </w:rPr>
        <w:t>от                   №</w:t>
      </w:r>
    </w:p>
    <w:p w:rsidR="004A3AD7" w:rsidRDefault="004A3AD7" w:rsidP="00043BBB">
      <w:pPr>
        <w:ind w:firstLine="0"/>
        <w:jc w:val="center"/>
        <w:rPr>
          <w:sz w:val="28"/>
          <w:szCs w:val="28"/>
        </w:rPr>
      </w:pPr>
      <w:r w:rsidRPr="006843AC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45.5pt;height:636.75pt;visibility:visible">
            <v:imagedata r:id="rId10" o:title=""/>
          </v:shape>
        </w:pict>
      </w:r>
    </w:p>
    <w:sectPr w:rsidR="004A3AD7" w:rsidSect="009B26BB">
      <w:pgSz w:w="11906" w:h="16838"/>
      <w:pgMar w:top="851" w:right="991" w:bottom="1560" w:left="709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AD7" w:rsidRDefault="004A3AD7">
      <w:r>
        <w:separator/>
      </w:r>
    </w:p>
  </w:endnote>
  <w:endnote w:type="continuationSeparator" w:id="0">
    <w:p w:rsidR="004A3AD7" w:rsidRDefault="004A3A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AD7" w:rsidRDefault="004A3AD7">
    <w:pPr>
      <w:pStyle w:val="Footer"/>
      <w:jc w:val="right"/>
    </w:pPr>
  </w:p>
  <w:p w:rsidR="004A3AD7" w:rsidRDefault="004A3AD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AD7" w:rsidRDefault="004A3AD7">
      <w:r>
        <w:separator/>
      </w:r>
    </w:p>
  </w:footnote>
  <w:footnote w:type="continuationSeparator" w:id="0">
    <w:p w:rsidR="004A3AD7" w:rsidRDefault="004A3A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AD7" w:rsidRDefault="004A3AD7" w:rsidP="00A3761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3AD7" w:rsidRDefault="004A3AD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AD7" w:rsidRDefault="004A3AD7">
    <w:pPr>
      <w:pStyle w:val="Header"/>
      <w:jc w:val="center"/>
    </w:pPr>
  </w:p>
  <w:p w:rsidR="004A3AD7" w:rsidRDefault="004A3AD7">
    <w:pPr>
      <w:pStyle w:val="Header"/>
      <w:jc w:val="center"/>
    </w:pPr>
  </w:p>
  <w:p w:rsidR="004A3AD7" w:rsidRDefault="004A3AD7">
    <w:pPr>
      <w:pStyle w:val="Header"/>
      <w:jc w:val="center"/>
    </w:pPr>
  </w:p>
  <w:p w:rsidR="004A3AD7" w:rsidRDefault="004A3AD7">
    <w:pPr>
      <w:pStyle w:val="Header"/>
      <w:jc w:val="center"/>
    </w:pPr>
    <w:fldSimple w:instr="PAGE   \* MERGEFORMAT">
      <w:r>
        <w:rPr>
          <w:noProof/>
        </w:rPr>
        <w:t>5</w:t>
      </w:r>
    </w:fldSimple>
  </w:p>
  <w:p w:rsidR="004A3AD7" w:rsidRDefault="004A3AD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10304D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FFFFFF89"/>
    <w:multiLevelType w:val="singleLevel"/>
    <w:tmpl w:val="E1A051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36E39AD"/>
    <w:multiLevelType w:val="hybridMultilevel"/>
    <w:tmpl w:val="ABCC5D6E"/>
    <w:lvl w:ilvl="0" w:tplc="45D6767C">
      <w:start w:val="1"/>
      <w:numFmt w:val="bullet"/>
      <w:lvlText w:val="-"/>
      <w:lvlJc w:val="left"/>
      <w:pPr>
        <w:ind w:left="1004" w:hanging="360"/>
      </w:pPr>
      <w:rPr>
        <w:rFonts w:ascii="ISOCPEUR" w:hAnsi="ISOCPEUR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6DD05D2"/>
    <w:multiLevelType w:val="hybridMultilevel"/>
    <w:tmpl w:val="5FC22F0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18EA6C24"/>
    <w:multiLevelType w:val="hybridMultilevel"/>
    <w:tmpl w:val="4476E4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9C723E"/>
    <w:multiLevelType w:val="hybridMultilevel"/>
    <w:tmpl w:val="2FF09652"/>
    <w:lvl w:ilvl="0" w:tplc="45D6767C">
      <w:start w:val="1"/>
      <w:numFmt w:val="bullet"/>
      <w:lvlText w:val="-"/>
      <w:lvlJc w:val="left"/>
      <w:pPr>
        <w:ind w:left="1004" w:hanging="360"/>
      </w:pPr>
      <w:rPr>
        <w:rFonts w:ascii="ISOCPEUR" w:hAnsi="ISOCPEUR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3BDE6C2D"/>
    <w:multiLevelType w:val="multilevel"/>
    <w:tmpl w:val="3BDE6C2D"/>
    <w:lvl w:ilvl="0">
      <w:start w:val="1"/>
      <w:numFmt w:val="bullet"/>
      <w:pStyle w:val="1"/>
      <w:lvlText w:val=""/>
      <w:lvlJc w:val="left"/>
      <w:pPr>
        <w:tabs>
          <w:tab w:val="left" w:pos="2858"/>
        </w:tabs>
        <w:ind w:left="2858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3E4C3D67"/>
    <w:multiLevelType w:val="multilevel"/>
    <w:tmpl w:val="DD9081C2"/>
    <w:lvl w:ilvl="0">
      <w:start w:val="1"/>
      <w:numFmt w:val="decimal"/>
      <w:lvlText w:val="%1."/>
      <w:lvlJc w:val="left"/>
      <w:pPr>
        <w:ind w:left="2085" w:hanging="1185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/>
      </w:rPr>
    </w:lvl>
  </w:abstractNum>
  <w:abstractNum w:abstractNumId="8">
    <w:nsid w:val="43F54BB8"/>
    <w:multiLevelType w:val="hybridMultilevel"/>
    <w:tmpl w:val="DB6078D2"/>
    <w:styleLink w:val="1111113"/>
    <w:lvl w:ilvl="0" w:tplc="04190001">
      <w:start w:val="1"/>
      <w:numFmt w:val="bullet"/>
      <w:lvlText w:val=""/>
      <w:lvlJc w:val="left"/>
      <w:pPr>
        <w:ind w:left="13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89" w:hanging="360"/>
      </w:pPr>
      <w:rPr>
        <w:rFonts w:ascii="Wingdings" w:hAnsi="Wingdings" w:hint="default"/>
      </w:rPr>
    </w:lvl>
  </w:abstractNum>
  <w:abstractNum w:abstractNumId="9">
    <w:nsid w:val="4F65195B"/>
    <w:multiLevelType w:val="multilevel"/>
    <w:tmpl w:val="16A8B17E"/>
    <w:lvl w:ilvl="0">
      <w:start w:val="1"/>
      <w:numFmt w:val="decimal"/>
      <w:pStyle w:val="10"/>
      <w:suff w:val="space"/>
      <w:lvlText w:val="%1)"/>
      <w:lvlJc w:val="left"/>
      <w:pPr>
        <w:ind w:firstLine="567"/>
      </w:pPr>
      <w:rPr>
        <w:rFonts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</w:abstractNum>
  <w:abstractNum w:abstractNumId="10">
    <w:nsid w:val="53187DCB"/>
    <w:multiLevelType w:val="hybridMultilevel"/>
    <w:tmpl w:val="7CCAB492"/>
    <w:lvl w:ilvl="0" w:tplc="0419000F">
      <w:start w:val="1"/>
      <w:numFmt w:val="decimal"/>
      <w:lvlText w:val="%1."/>
      <w:lvlJc w:val="left"/>
      <w:pPr>
        <w:ind w:left="21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11">
    <w:nsid w:val="579F34D7"/>
    <w:multiLevelType w:val="hybridMultilevel"/>
    <w:tmpl w:val="ADA66088"/>
    <w:lvl w:ilvl="0" w:tplc="45D6767C">
      <w:start w:val="1"/>
      <w:numFmt w:val="bullet"/>
      <w:lvlText w:val="-"/>
      <w:lvlJc w:val="left"/>
      <w:pPr>
        <w:ind w:left="1004" w:hanging="360"/>
      </w:pPr>
      <w:rPr>
        <w:rFonts w:ascii="ISOCPEUR" w:hAnsi="ISOCPEUR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59E60585"/>
    <w:multiLevelType w:val="multilevel"/>
    <w:tmpl w:val="59E60585"/>
    <w:lvl w:ilvl="0">
      <w:start w:val="1"/>
      <w:numFmt w:val="bullet"/>
      <w:lvlText w:val=""/>
      <w:lvlJc w:val="left"/>
      <w:pPr>
        <w:tabs>
          <w:tab w:val="left" w:pos="3346"/>
        </w:tabs>
        <w:ind w:left="3346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11"/>
      <w:lvlText w:val=""/>
      <w:lvlJc w:val="left"/>
      <w:pPr>
        <w:tabs>
          <w:tab w:val="left" w:pos="2149"/>
        </w:tabs>
        <w:ind w:left="2149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left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5F2426C7"/>
    <w:multiLevelType w:val="hybridMultilevel"/>
    <w:tmpl w:val="B61CE184"/>
    <w:lvl w:ilvl="0" w:tplc="9B14E974">
      <w:start w:val="1"/>
      <w:numFmt w:val="bullet"/>
      <w:pStyle w:val="a"/>
      <w:lvlText w:val="–"/>
      <w:lvlJc w:val="left"/>
      <w:pPr>
        <w:ind w:left="1353" w:hanging="360"/>
      </w:pPr>
      <w:rPr>
        <w:rFonts w:ascii="Academy" w:hAnsi="Academy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D16C55"/>
    <w:multiLevelType w:val="hybridMultilevel"/>
    <w:tmpl w:val="E6B0A116"/>
    <w:lvl w:ilvl="0" w:tplc="72E2E5F6">
      <w:start w:val="1"/>
      <w:numFmt w:val="bullet"/>
      <w:pStyle w:val="12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11"/>
  </w:num>
  <w:num w:numId="8">
    <w:abstractNumId w:val="10"/>
  </w:num>
  <w:num w:numId="9">
    <w:abstractNumId w:val="4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3"/>
  </w:num>
  <w:num w:numId="13">
    <w:abstractNumId w:val="8"/>
  </w:num>
  <w:num w:numId="14">
    <w:abstractNumId w:val="0"/>
  </w:num>
  <w:num w:numId="15">
    <w:abstractNumId w:val="13"/>
  </w:num>
  <w:num w:numId="16">
    <w:abstractNumId w:val="14"/>
  </w:num>
  <w:num w:numId="17">
    <w:abstractNumId w:val="9"/>
  </w:num>
  <w:num w:numId="18">
    <w:abstractNumId w:val="6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0DF4"/>
    <w:rsid w:val="00001E46"/>
    <w:rsid w:val="00002CF8"/>
    <w:rsid w:val="0000631B"/>
    <w:rsid w:val="00006BB7"/>
    <w:rsid w:val="000116B7"/>
    <w:rsid w:val="00011819"/>
    <w:rsid w:val="000149D2"/>
    <w:rsid w:val="000158F5"/>
    <w:rsid w:val="000177D9"/>
    <w:rsid w:val="0002236D"/>
    <w:rsid w:val="00022B43"/>
    <w:rsid w:val="00023F03"/>
    <w:rsid w:val="00032E7C"/>
    <w:rsid w:val="0003534E"/>
    <w:rsid w:val="00037A64"/>
    <w:rsid w:val="00037E90"/>
    <w:rsid w:val="000416EE"/>
    <w:rsid w:val="000418E0"/>
    <w:rsid w:val="00042468"/>
    <w:rsid w:val="00043BBB"/>
    <w:rsid w:val="00044035"/>
    <w:rsid w:val="00046ACA"/>
    <w:rsid w:val="00047A31"/>
    <w:rsid w:val="000523F8"/>
    <w:rsid w:val="000528A2"/>
    <w:rsid w:val="00054391"/>
    <w:rsid w:val="00054EFF"/>
    <w:rsid w:val="000569C7"/>
    <w:rsid w:val="00067CFC"/>
    <w:rsid w:val="0007379B"/>
    <w:rsid w:val="000761CF"/>
    <w:rsid w:val="00082E49"/>
    <w:rsid w:val="00084E79"/>
    <w:rsid w:val="00086C87"/>
    <w:rsid w:val="00092764"/>
    <w:rsid w:val="000950D1"/>
    <w:rsid w:val="00095CD6"/>
    <w:rsid w:val="000A30EE"/>
    <w:rsid w:val="000A4AA2"/>
    <w:rsid w:val="000A5071"/>
    <w:rsid w:val="000A7CA8"/>
    <w:rsid w:val="000B1DF0"/>
    <w:rsid w:val="000B5355"/>
    <w:rsid w:val="000B538A"/>
    <w:rsid w:val="000B66A1"/>
    <w:rsid w:val="000B6F6D"/>
    <w:rsid w:val="000C484F"/>
    <w:rsid w:val="000D2C7E"/>
    <w:rsid w:val="000D2DF4"/>
    <w:rsid w:val="000D6DA2"/>
    <w:rsid w:val="000E27F2"/>
    <w:rsid w:val="000E3575"/>
    <w:rsid w:val="000E6449"/>
    <w:rsid w:val="000E7485"/>
    <w:rsid w:val="000E78DE"/>
    <w:rsid w:val="000F0949"/>
    <w:rsid w:val="000F0EC0"/>
    <w:rsid w:val="000F2D55"/>
    <w:rsid w:val="000F38FD"/>
    <w:rsid w:val="0010121C"/>
    <w:rsid w:val="0010337E"/>
    <w:rsid w:val="0010696A"/>
    <w:rsid w:val="00107048"/>
    <w:rsid w:val="00107D1A"/>
    <w:rsid w:val="0011044F"/>
    <w:rsid w:val="00111AE7"/>
    <w:rsid w:val="00112798"/>
    <w:rsid w:val="00121084"/>
    <w:rsid w:val="00121ADB"/>
    <w:rsid w:val="00123CB1"/>
    <w:rsid w:val="00124F66"/>
    <w:rsid w:val="00125794"/>
    <w:rsid w:val="00126C21"/>
    <w:rsid w:val="001325BE"/>
    <w:rsid w:val="00135315"/>
    <w:rsid w:val="00135C84"/>
    <w:rsid w:val="00141F30"/>
    <w:rsid w:val="0014559A"/>
    <w:rsid w:val="00145CD1"/>
    <w:rsid w:val="0014659F"/>
    <w:rsid w:val="00150295"/>
    <w:rsid w:val="001502AF"/>
    <w:rsid w:val="00153D63"/>
    <w:rsid w:val="00160A9A"/>
    <w:rsid w:val="00160CC1"/>
    <w:rsid w:val="00162AA7"/>
    <w:rsid w:val="001660E3"/>
    <w:rsid w:val="00166D49"/>
    <w:rsid w:val="00167FB8"/>
    <w:rsid w:val="00172EFB"/>
    <w:rsid w:val="00173080"/>
    <w:rsid w:val="00177691"/>
    <w:rsid w:val="001807C2"/>
    <w:rsid w:val="001834C2"/>
    <w:rsid w:val="00183935"/>
    <w:rsid w:val="00183AE6"/>
    <w:rsid w:val="00184A8B"/>
    <w:rsid w:val="001912AC"/>
    <w:rsid w:val="0019272E"/>
    <w:rsid w:val="001930F7"/>
    <w:rsid w:val="00194505"/>
    <w:rsid w:val="001954AB"/>
    <w:rsid w:val="00197A83"/>
    <w:rsid w:val="00197EBB"/>
    <w:rsid w:val="001A009B"/>
    <w:rsid w:val="001A559A"/>
    <w:rsid w:val="001A6B30"/>
    <w:rsid w:val="001B0CA3"/>
    <w:rsid w:val="001B1D42"/>
    <w:rsid w:val="001B2996"/>
    <w:rsid w:val="001B3460"/>
    <w:rsid w:val="001B4789"/>
    <w:rsid w:val="001B4C51"/>
    <w:rsid w:val="001B5DA3"/>
    <w:rsid w:val="001C00C9"/>
    <w:rsid w:val="001C0FC3"/>
    <w:rsid w:val="001C1876"/>
    <w:rsid w:val="001C4BFF"/>
    <w:rsid w:val="001C5BA1"/>
    <w:rsid w:val="001D5DED"/>
    <w:rsid w:val="001D641E"/>
    <w:rsid w:val="001E25A1"/>
    <w:rsid w:val="001E27A4"/>
    <w:rsid w:val="001E5695"/>
    <w:rsid w:val="001E798F"/>
    <w:rsid w:val="001F1F25"/>
    <w:rsid w:val="001F4BEC"/>
    <w:rsid w:val="001F73C0"/>
    <w:rsid w:val="001F7AB4"/>
    <w:rsid w:val="0020096B"/>
    <w:rsid w:val="00204BA4"/>
    <w:rsid w:val="00207435"/>
    <w:rsid w:val="00217A94"/>
    <w:rsid w:val="0022037D"/>
    <w:rsid w:val="00220893"/>
    <w:rsid w:val="00222A81"/>
    <w:rsid w:val="002236DA"/>
    <w:rsid w:val="002247C0"/>
    <w:rsid w:val="00227718"/>
    <w:rsid w:val="00231648"/>
    <w:rsid w:val="00231C60"/>
    <w:rsid w:val="00231EE0"/>
    <w:rsid w:val="00234187"/>
    <w:rsid w:val="00237AC2"/>
    <w:rsid w:val="0024051E"/>
    <w:rsid w:val="0024309F"/>
    <w:rsid w:val="00243DFB"/>
    <w:rsid w:val="00245369"/>
    <w:rsid w:val="00247BC1"/>
    <w:rsid w:val="0025368D"/>
    <w:rsid w:val="00253F71"/>
    <w:rsid w:val="002575EE"/>
    <w:rsid w:val="0025775C"/>
    <w:rsid w:val="0026095E"/>
    <w:rsid w:val="002634D6"/>
    <w:rsid w:val="00263ADB"/>
    <w:rsid w:val="00266DBB"/>
    <w:rsid w:val="00270F50"/>
    <w:rsid w:val="002739DC"/>
    <w:rsid w:val="00273B00"/>
    <w:rsid w:val="002823E2"/>
    <w:rsid w:val="00282837"/>
    <w:rsid w:val="00282FA3"/>
    <w:rsid w:val="00285D6E"/>
    <w:rsid w:val="00286F77"/>
    <w:rsid w:val="00290A53"/>
    <w:rsid w:val="002916B0"/>
    <w:rsid w:val="0029195A"/>
    <w:rsid w:val="002959C9"/>
    <w:rsid w:val="00296C6B"/>
    <w:rsid w:val="002A3AFF"/>
    <w:rsid w:val="002B0C3B"/>
    <w:rsid w:val="002B58A3"/>
    <w:rsid w:val="002B5EAD"/>
    <w:rsid w:val="002C0AF8"/>
    <w:rsid w:val="002C414F"/>
    <w:rsid w:val="002C51F8"/>
    <w:rsid w:val="002C520D"/>
    <w:rsid w:val="002C55D5"/>
    <w:rsid w:val="002C635F"/>
    <w:rsid w:val="002C68A7"/>
    <w:rsid w:val="002C6A25"/>
    <w:rsid w:val="002C7636"/>
    <w:rsid w:val="002C76ED"/>
    <w:rsid w:val="002D274B"/>
    <w:rsid w:val="002D2A83"/>
    <w:rsid w:val="002D2BF9"/>
    <w:rsid w:val="002D4AA3"/>
    <w:rsid w:val="002D7A31"/>
    <w:rsid w:val="002E121E"/>
    <w:rsid w:val="002E188C"/>
    <w:rsid w:val="002E69F3"/>
    <w:rsid w:val="002F0C5F"/>
    <w:rsid w:val="002F4035"/>
    <w:rsid w:val="002F5727"/>
    <w:rsid w:val="00300E71"/>
    <w:rsid w:val="0030103D"/>
    <w:rsid w:val="0030211D"/>
    <w:rsid w:val="0030294D"/>
    <w:rsid w:val="00306A0F"/>
    <w:rsid w:val="00307701"/>
    <w:rsid w:val="003107B0"/>
    <w:rsid w:val="003109A0"/>
    <w:rsid w:val="0031167D"/>
    <w:rsid w:val="00311AAB"/>
    <w:rsid w:val="00312C80"/>
    <w:rsid w:val="00317274"/>
    <w:rsid w:val="003172E0"/>
    <w:rsid w:val="00317316"/>
    <w:rsid w:val="00320882"/>
    <w:rsid w:val="00320FDB"/>
    <w:rsid w:val="00321FCE"/>
    <w:rsid w:val="00330513"/>
    <w:rsid w:val="00332D3E"/>
    <w:rsid w:val="00333BAA"/>
    <w:rsid w:val="003346F1"/>
    <w:rsid w:val="00335184"/>
    <w:rsid w:val="0033795F"/>
    <w:rsid w:val="003436F7"/>
    <w:rsid w:val="0034592D"/>
    <w:rsid w:val="00354BD7"/>
    <w:rsid w:val="003554CF"/>
    <w:rsid w:val="0035561E"/>
    <w:rsid w:val="00361225"/>
    <w:rsid w:val="003619C2"/>
    <w:rsid w:val="00370BA1"/>
    <w:rsid w:val="00371504"/>
    <w:rsid w:val="003860A3"/>
    <w:rsid w:val="00386A4B"/>
    <w:rsid w:val="00387627"/>
    <w:rsid w:val="003902B3"/>
    <w:rsid w:val="00390699"/>
    <w:rsid w:val="00391CD6"/>
    <w:rsid w:val="00392BED"/>
    <w:rsid w:val="003930D6"/>
    <w:rsid w:val="00394247"/>
    <w:rsid w:val="00394A78"/>
    <w:rsid w:val="003963CE"/>
    <w:rsid w:val="003A1358"/>
    <w:rsid w:val="003A1CB8"/>
    <w:rsid w:val="003A34F0"/>
    <w:rsid w:val="003A7114"/>
    <w:rsid w:val="003A79FF"/>
    <w:rsid w:val="003B0C88"/>
    <w:rsid w:val="003B108B"/>
    <w:rsid w:val="003B37BF"/>
    <w:rsid w:val="003B7D57"/>
    <w:rsid w:val="003C06F0"/>
    <w:rsid w:val="003C1569"/>
    <w:rsid w:val="003C2775"/>
    <w:rsid w:val="003C2F72"/>
    <w:rsid w:val="003C7D37"/>
    <w:rsid w:val="003D41CF"/>
    <w:rsid w:val="003D666E"/>
    <w:rsid w:val="003D6B20"/>
    <w:rsid w:val="003E011D"/>
    <w:rsid w:val="003E280D"/>
    <w:rsid w:val="003E5772"/>
    <w:rsid w:val="003F07EB"/>
    <w:rsid w:val="003F698E"/>
    <w:rsid w:val="003F6996"/>
    <w:rsid w:val="00400D72"/>
    <w:rsid w:val="00401D4F"/>
    <w:rsid w:val="0040396E"/>
    <w:rsid w:val="004053A7"/>
    <w:rsid w:val="004056D0"/>
    <w:rsid w:val="004061EF"/>
    <w:rsid w:val="004078C3"/>
    <w:rsid w:val="00411191"/>
    <w:rsid w:val="00411F43"/>
    <w:rsid w:val="00412652"/>
    <w:rsid w:val="004126DF"/>
    <w:rsid w:val="00412837"/>
    <w:rsid w:val="004130C5"/>
    <w:rsid w:val="00420031"/>
    <w:rsid w:val="00420DA0"/>
    <w:rsid w:val="0042142C"/>
    <w:rsid w:val="004262E2"/>
    <w:rsid w:val="0043007D"/>
    <w:rsid w:val="004337DB"/>
    <w:rsid w:val="004342BA"/>
    <w:rsid w:val="00437000"/>
    <w:rsid w:val="0044094B"/>
    <w:rsid w:val="00440D61"/>
    <w:rsid w:val="00441D95"/>
    <w:rsid w:val="00442C55"/>
    <w:rsid w:val="00442E1C"/>
    <w:rsid w:val="00447F2E"/>
    <w:rsid w:val="00457866"/>
    <w:rsid w:val="00457D18"/>
    <w:rsid w:val="00462AF3"/>
    <w:rsid w:val="00464F6C"/>
    <w:rsid w:val="00465685"/>
    <w:rsid w:val="00467EAD"/>
    <w:rsid w:val="004727E2"/>
    <w:rsid w:val="0047442A"/>
    <w:rsid w:val="0048479E"/>
    <w:rsid w:val="004864F2"/>
    <w:rsid w:val="004879F1"/>
    <w:rsid w:val="00487F88"/>
    <w:rsid w:val="00496596"/>
    <w:rsid w:val="004A06F2"/>
    <w:rsid w:val="004A1C8F"/>
    <w:rsid w:val="004A37E1"/>
    <w:rsid w:val="004A3AD7"/>
    <w:rsid w:val="004A5DB5"/>
    <w:rsid w:val="004B3E27"/>
    <w:rsid w:val="004B5A32"/>
    <w:rsid w:val="004C0D22"/>
    <w:rsid w:val="004C2E85"/>
    <w:rsid w:val="004C4D59"/>
    <w:rsid w:val="004C53F8"/>
    <w:rsid w:val="004C6AC5"/>
    <w:rsid w:val="004C6D55"/>
    <w:rsid w:val="004C71C5"/>
    <w:rsid w:val="004D2A43"/>
    <w:rsid w:val="004D5DAD"/>
    <w:rsid w:val="004F1FFD"/>
    <w:rsid w:val="004F470E"/>
    <w:rsid w:val="004F5944"/>
    <w:rsid w:val="004F7367"/>
    <w:rsid w:val="004F7B5C"/>
    <w:rsid w:val="00501176"/>
    <w:rsid w:val="00502368"/>
    <w:rsid w:val="00506D8C"/>
    <w:rsid w:val="00511218"/>
    <w:rsid w:val="005115EA"/>
    <w:rsid w:val="005116C4"/>
    <w:rsid w:val="00513B05"/>
    <w:rsid w:val="00513CF7"/>
    <w:rsid w:val="0052094C"/>
    <w:rsid w:val="00523150"/>
    <w:rsid w:val="00524B55"/>
    <w:rsid w:val="005259D4"/>
    <w:rsid w:val="00525F2F"/>
    <w:rsid w:val="00526D1A"/>
    <w:rsid w:val="00527B5A"/>
    <w:rsid w:val="00527B8D"/>
    <w:rsid w:val="00531201"/>
    <w:rsid w:val="00531749"/>
    <w:rsid w:val="0053298F"/>
    <w:rsid w:val="005340F4"/>
    <w:rsid w:val="00536259"/>
    <w:rsid w:val="0053658A"/>
    <w:rsid w:val="00536738"/>
    <w:rsid w:val="00540083"/>
    <w:rsid w:val="0054100A"/>
    <w:rsid w:val="00546D6B"/>
    <w:rsid w:val="00547CFF"/>
    <w:rsid w:val="005504F2"/>
    <w:rsid w:val="005513C2"/>
    <w:rsid w:val="00551D3F"/>
    <w:rsid w:val="005526EB"/>
    <w:rsid w:val="00557A24"/>
    <w:rsid w:val="0056038E"/>
    <w:rsid w:val="0056098F"/>
    <w:rsid w:val="00560C0B"/>
    <w:rsid w:val="005616D0"/>
    <w:rsid w:val="00563AD1"/>
    <w:rsid w:val="00573946"/>
    <w:rsid w:val="00574044"/>
    <w:rsid w:val="00574DF7"/>
    <w:rsid w:val="00575230"/>
    <w:rsid w:val="00576AB5"/>
    <w:rsid w:val="00580A6D"/>
    <w:rsid w:val="0058214D"/>
    <w:rsid w:val="005823B3"/>
    <w:rsid w:val="00583E0E"/>
    <w:rsid w:val="00584A6A"/>
    <w:rsid w:val="0059438F"/>
    <w:rsid w:val="005A0FBC"/>
    <w:rsid w:val="005A3EC8"/>
    <w:rsid w:val="005A47AC"/>
    <w:rsid w:val="005A5ADC"/>
    <w:rsid w:val="005A7E81"/>
    <w:rsid w:val="005B24FC"/>
    <w:rsid w:val="005B50A9"/>
    <w:rsid w:val="005B6D69"/>
    <w:rsid w:val="005C0D9C"/>
    <w:rsid w:val="005C4C10"/>
    <w:rsid w:val="005D0CDF"/>
    <w:rsid w:val="005D2C0A"/>
    <w:rsid w:val="005D3370"/>
    <w:rsid w:val="005D3C47"/>
    <w:rsid w:val="005D5B50"/>
    <w:rsid w:val="005D72ED"/>
    <w:rsid w:val="005E0C4B"/>
    <w:rsid w:val="005E576E"/>
    <w:rsid w:val="005E5DE8"/>
    <w:rsid w:val="005E7E2E"/>
    <w:rsid w:val="005F059E"/>
    <w:rsid w:val="005F2DD9"/>
    <w:rsid w:val="005F395F"/>
    <w:rsid w:val="005F5364"/>
    <w:rsid w:val="00610D3E"/>
    <w:rsid w:val="00613895"/>
    <w:rsid w:val="00613D11"/>
    <w:rsid w:val="00614D2D"/>
    <w:rsid w:val="00631527"/>
    <w:rsid w:val="006329E0"/>
    <w:rsid w:val="00635FD7"/>
    <w:rsid w:val="00637315"/>
    <w:rsid w:val="006458A5"/>
    <w:rsid w:val="00645EB8"/>
    <w:rsid w:val="00647907"/>
    <w:rsid w:val="0065091C"/>
    <w:rsid w:val="006519ED"/>
    <w:rsid w:val="0065274A"/>
    <w:rsid w:val="006554A4"/>
    <w:rsid w:val="00656D33"/>
    <w:rsid w:val="0065745E"/>
    <w:rsid w:val="0065793E"/>
    <w:rsid w:val="00657E88"/>
    <w:rsid w:val="00662A56"/>
    <w:rsid w:val="00663F0C"/>
    <w:rsid w:val="006642EF"/>
    <w:rsid w:val="00666E2D"/>
    <w:rsid w:val="006735DE"/>
    <w:rsid w:val="00673BC1"/>
    <w:rsid w:val="00676C87"/>
    <w:rsid w:val="006843AC"/>
    <w:rsid w:val="00687AB0"/>
    <w:rsid w:val="00693FDA"/>
    <w:rsid w:val="006950D5"/>
    <w:rsid w:val="0069611E"/>
    <w:rsid w:val="00696FE9"/>
    <w:rsid w:val="006A05C3"/>
    <w:rsid w:val="006A18C6"/>
    <w:rsid w:val="006A6B02"/>
    <w:rsid w:val="006A7A36"/>
    <w:rsid w:val="006B1047"/>
    <w:rsid w:val="006B1B8E"/>
    <w:rsid w:val="006B421E"/>
    <w:rsid w:val="006B4650"/>
    <w:rsid w:val="006B4B47"/>
    <w:rsid w:val="006B5226"/>
    <w:rsid w:val="006B77A3"/>
    <w:rsid w:val="006C1086"/>
    <w:rsid w:val="006C2448"/>
    <w:rsid w:val="006C485C"/>
    <w:rsid w:val="006C6609"/>
    <w:rsid w:val="006D117E"/>
    <w:rsid w:val="006D16AA"/>
    <w:rsid w:val="006D36B3"/>
    <w:rsid w:val="006D7597"/>
    <w:rsid w:val="006E5CE8"/>
    <w:rsid w:val="006E7B69"/>
    <w:rsid w:val="006F2BEC"/>
    <w:rsid w:val="006F6245"/>
    <w:rsid w:val="006F6B90"/>
    <w:rsid w:val="006F761C"/>
    <w:rsid w:val="0070231A"/>
    <w:rsid w:val="0070491C"/>
    <w:rsid w:val="00705D08"/>
    <w:rsid w:val="0071384D"/>
    <w:rsid w:val="007173B1"/>
    <w:rsid w:val="0072282D"/>
    <w:rsid w:val="00724B24"/>
    <w:rsid w:val="00727E70"/>
    <w:rsid w:val="00733AA9"/>
    <w:rsid w:val="00733E24"/>
    <w:rsid w:val="00735F69"/>
    <w:rsid w:val="00742024"/>
    <w:rsid w:val="00742681"/>
    <w:rsid w:val="007429ED"/>
    <w:rsid w:val="00743846"/>
    <w:rsid w:val="007438AD"/>
    <w:rsid w:val="007452F1"/>
    <w:rsid w:val="00745927"/>
    <w:rsid w:val="00745C58"/>
    <w:rsid w:val="0075077E"/>
    <w:rsid w:val="0075324F"/>
    <w:rsid w:val="00753B94"/>
    <w:rsid w:val="0075433F"/>
    <w:rsid w:val="00754FF9"/>
    <w:rsid w:val="0075580C"/>
    <w:rsid w:val="00760659"/>
    <w:rsid w:val="00763C41"/>
    <w:rsid w:val="0076665B"/>
    <w:rsid w:val="00767687"/>
    <w:rsid w:val="00767EC7"/>
    <w:rsid w:val="00772117"/>
    <w:rsid w:val="00772AC9"/>
    <w:rsid w:val="007737A2"/>
    <w:rsid w:val="0077416F"/>
    <w:rsid w:val="00781771"/>
    <w:rsid w:val="00782AFE"/>
    <w:rsid w:val="00785125"/>
    <w:rsid w:val="007873E9"/>
    <w:rsid w:val="007906FE"/>
    <w:rsid w:val="00792CF3"/>
    <w:rsid w:val="00792DA9"/>
    <w:rsid w:val="0079346F"/>
    <w:rsid w:val="00795DE4"/>
    <w:rsid w:val="007A0727"/>
    <w:rsid w:val="007A67C3"/>
    <w:rsid w:val="007B0636"/>
    <w:rsid w:val="007B27C5"/>
    <w:rsid w:val="007B56B2"/>
    <w:rsid w:val="007B6186"/>
    <w:rsid w:val="007B727D"/>
    <w:rsid w:val="007C0A48"/>
    <w:rsid w:val="007C233C"/>
    <w:rsid w:val="007C2944"/>
    <w:rsid w:val="007C4065"/>
    <w:rsid w:val="007D070E"/>
    <w:rsid w:val="007D4AD5"/>
    <w:rsid w:val="007D5A35"/>
    <w:rsid w:val="007E1937"/>
    <w:rsid w:val="007E387F"/>
    <w:rsid w:val="007E61FF"/>
    <w:rsid w:val="007E7A4D"/>
    <w:rsid w:val="007F2B96"/>
    <w:rsid w:val="007F595A"/>
    <w:rsid w:val="007F77E6"/>
    <w:rsid w:val="0080165D"/>
    <w:rsid w:val="00804AB9"/>
    <w:rsid w:val="00807FFA"/>
    <w:rsid w:val="00810DD8"/>
    <w:rsid w:val="00812C4B"/>
    <w:rsid w:val="00814E0F"/>
    <w:rsid w:val="00816C2F"/>
    <w:rsid w:val="0082692A"/>
    <w:rsid w:val="00831B5B"/>
    <w:rsid w:val="008337F1"/>
    <w:rsid w:val="00835C70"/>
    <w:rsid w:val="00840A42"/>
    <w:rsid w:val="008423AF"/>
    <w:rsid w:val="008426F4"/>
    <w:rsid w:val="008449BE"/>
    <w:rsid w:val="008468AF"/>
    <w:rsid w:val="00846BA8"/>
    <w:rsid w:val="00847DF1"/>
    <w:rsid w:val="008513C0"/>
    <w:rsid w:val="00856A60"/>
    <w:rsid w:val="00873677"/>
    <w:rsid w:val="008746D4"/>
    <w:rsid w:val="008750AF"/>
    <w:rsid w:val="00875C57"/>
    <w:rsid w:val="00877B51"/>
    <w:rsid w:val="00882371"/>
    <w:rsid w:val="00884735"/>
    <w:rsid w:val="00885873"/>
    <w:rsid w:val="00886C16"/>
    <w:rsid w:val="008879E0"/>
    <w:rsid w:val="00887CCA"/>
    <w:rsid w:val="00890663"/>
    <w:rsid w:val="0089304C"/>
    <w:rsid w:val="00895C0B"/>
    <w:rsid w:val="0089602B"/>
    <w:rsid w:val="008A282A"/>
    <w:rsid w:val="008A3B1D"/>
    <w:rsid w:val="008A4AC1"/>
    <w:rsid w:val="008A76C2"/>
    <w:rsid w:val="008B0174"/>
    <w:rsid w:val="008B0B90"/>
    <w:rsid w:val="008C39A1"/>
    <w:rsid w:val="008C6333"/>
    <w:rsid w:val="008D001B"/>
    <w:rsid w:val="008D172F"/>
    <w:rsid w:val="008D2F3A"/>
    <w:rsid w:val="008D458C"/>
    <w:rsid w:val="008D7473"/>
    <w:rsid w:val="008E1933"/>
    <w:rsid w:val="008E26AB"/>
    <w:rsid w:val="008E5227"/>
    <w:rsid w:val="008F0206"/>
    <w:rsid w:val="008F3536"/>
    <w:rsid w:val="008F5CD0"/>
    <w:rsid w:val="00902217"/>
    <w:rsid w:val="009035C2"/>
    <w:rsid w:val="009052FE"/>
    <w:rsid w:val="009059E0"/>
    <w:rsid w:val="00906B26"/>
    <w:rsid w:val="00906DE4"/>
    <w:rsid w:val="0091068A"/>
    <w:rsid w:val="00911A9E"/>
    <w:rsid w:val="00912749"/>
    <w:rsid w:val="00913870"/>
    <w:rsid w:val="00913CE1"/>
    <w:rsid w:val="00920596"/>
    <w:rsid w:val="0092186B"/>
    <w:rsid w:val="00923BAC"/>
    <w:rsid w:val="00923E67"/>
    <w:rsid w:val="009257F5"/>
    <w:rsid w:val="00925A40"/>
    <w:rsid w:val="009261AA"/>
    <w:rsid w:val="00930699"/>
    <w:rsid w:val="0093295A"/>
    <w:rsid w:val="00932992"/>
    <w:rsid w:val="009370FA"/>
    <w:rsid w:val="00937CE4"/>
    <w:rsid w:val="00940486"/>
    <w:rsid w:val="009408CB"/>
    <w:rsid w:val="00942E96"/>
    <w:rsid w:val="00947BA7"/>
    <w:rsid w:val="0095082A"/>
    <w:rsid w:val="009534CE"/>
    <w:rsid w:val="00954E19"/>
    <w:rsid w:val="00955414"/>
    <w:rsid w:val="009626AA"/>
    <w:rsid w:val="00962B00"/>
    <w:rsid w:val="00970FC8"/>
    <w:rsid w:val="00971F28"/>
    <w:rsid w:val="00972623"/>
    <w:rsid w:val="0097310E"/>
    <w:rsid w:val="0097601A"/>
    <w:rsid w:val="00976CA1"/>
    <w:rsid w:val="00983D6C"/>
    <w:rsid w:val="00983F0D"/>
    <w:rsid w:val="00983FBD"/>
    <w:rsid w:val="00992383"/>
    <w:rsid w:val="009A356B"/>
    <w:rsid w:val="009A56D0"/>
    <w:rsid w:val="009A75E7"/>
    <w:rsid w:val="009A7889"/>
    <w:rsid w:val="009B15AE"/>
    <w:rsid w:val="009B1940"/>
    <w:rsid w:val="009B26BB"/>
    <w:rsid w:val="009B475E"/>
    <w:rsid w:val="009B5213"/>
    <w:rsid w:val="009B5505"/>
    <w:rsid w:val="009B5A03"/>
    <w:rsid w:val="009C2C2D"/>
    <w:rsid w:val="009C3D6E"/>
    <w:rsid w:val="009C3DEB"/>
    <w:rsid w:val="009C48E5"/>
    <w:rsid w:val="009C5C3D"/>
    <w:rsid w:val="009C6F1B"/>
    <w:rsid w:val="009D17DD"/>
    <w:rsid w:val="009E3E3D"/>
    <w:rsid w:val="009F308B"/>
    <w:rsid w:val="009F65C3"/>
    <w:rsid w:val="009F6D28"/>
    <w:rsid w:val="009F7C93"/>
    <w:rsid w:val="00A01D4F"/>
    <w:rsid w:val="00A02C1B"/>
    <w:rsid w:val="00A03BF6"/>
    <w:rsid w:val="00A07099"/>
    <w:rsid w:val="00A1263F"/>
    <w:rsid w:val="00A20F02"/>
    <w:rsid w:val="00A21392"/>
    <w:rsid w:val="00A228AB"/>
    <w:rsid w:val="00A22994"/>
    <w:rsid w:val="00A2556E"/>
    <w:rsid w:val="00A25F80"/>
    <w:rsid w:val="00A260B5"/>
    <w:rsid w:val="00A301C6"/>
    <w:rsid w:val="00A34C7A"/>
    <w:rsid w:val="00A35950"/>
    <w:rsid w:val="00A37112"/>
    <w:rsid w:val="00A3761A"/>
    <w:rsid w:val="00A4133C"/>
    <w:rsid w:val="00A42C98"/>
    <w:rsid w:val="00A4518C"/>
    <w:rsid w:val="00A53FA1"/>
    <w:rsid w:val="00A55C1C"/>
    <w:rsid w:val="00A576FD"/>
    <w:rsid w:val="00A639E3"/>
    <w:rsid w:val="00A65F1A"/>
    <w:rsid w:val="00A668A0"/>
    <w:rsid w:val="00A70AC2"/>
    <w:rsid w:val="00A71676"/>
    <w:rsid w:val="00A71DE0"/>
    <w:rsid w:val="00A7664D"/>
    <w:rsid w:val="00A77AF0"/>
    <w:rsid w:val="00A80C12"/>
    <w:rsid w:val="00A80D1B"/>
    <w:rsid w:val="00A81D15"/>
    <w:rsid w:val="00A875D2"/>
    <w:rsid w:val="00A92819"/>
    <w:rsid w:val="00A93AF8"/>
    <w:rsid w:val="00AA1179"/>
    <w:rsid w:val="00AA3015"/>
    <w:rsid w:val="00AA3314"/>
    <w:rsid w:val="00AA409F"/>
    <w:rsid w:val="00AA4557"/>
    <w:rsid w:val="00AB0076"/>
    <w:rsid w:val="00AB0AAC"/>
    <w:rsid w:val="00AC1D61"/>
    <w:rsid w:val="00AC4F15"/>
    <w:rsid w:val="00AC5456"/>
    <w:rsid w:val="00AD5449"/>
    <w:rsid w:val="00AD5ABD"/>
    <w:rsid w:val="00AD5B6C"/>
    <w:rsid w:val="00AD6677"/>
    <w:rsid w:val="00AE4A36"/>
    <w:rsid w:val="00AE65F1"/>
    <w:rsid w:val="00AF22FC"/>
    <w:rsid w:val="00AF35E8"/>
    <w:rsid w:val="00AF4489"/>
    <w:rsid w:val="00AF4B18"/>
    <w:rsid w:val="00AF5402"/>
    <w:rsid w:val="00AF604E"/>
    <w:rsid w:val="00AF6A83"/>
    <w:rsid w:val="00B0292C"/>
    <w:rsid w:val="00B13575"/>
    <w:rsid w:val="00B232B6"/>
    <w:rsid w:val="00B23824"/>
    <w:rsid w:val="00B23F71"/>
    <w:rsid w:val="00B24786"/>
    <w:rsid w:val="00B33286"/>
    <w:rsid w:val="00B3381C"/>
    <w:rsid w:val="00B33E08"/>
    <w:rsid w:val="00B36B54"/>
    <w:rsid w:val="00B372C4"/>
    <w:rsid w:val="00B41A2C"/>
    <w:rsid w:val="00B44640"/>
    <w:rsid w:val="00B56B33"/>
    <w:rsid w:val="00B56E7C"/>
    <w:rsid w:val="00B6036A"/>
    <w:rsid w:val="00B61448"/>
    <w:rsid w:val="00B632BE"/>
    <w:rsid w:val="00B67063"/>
    <w:rsid w:val="00B70BD1"/>
    <w:rsid w:val="00B70CD3"/>
    <w:rsid w:val="00B721E6"/>
    <w:rsid w:val="00B72683"/>
    <w:rsid w:val="00B76AD6"/>
    <w:rsid w:val="00B76C3A"/>
    <w:rsid w:val="00B778B0"/>
    <w:rsid w:val="00B80286"/>
    <w:rsid w:val="00B8078A"/>
    <w:rsid w:val="00B834E6"/>
    <w:rsid w:val="00B840C6"/>
    <w:rsid w:val="00B86B11"/>
    <w:rsid w:val="00B8741E"/>
    <w:rsid w:val="00B9151D"/>
    <w:rsid w:val="00B95BD8"/>
    <w:rsid w:val="00B965A3"/>
    <w:rsid w:val="00BA31E6"/>
    <w:rsid w:val="00BA6070"/>
    <w:rsid w:val="00BA73FE"/>
    <w:rsid w:val="00BA7957"/>
    <w:rsid w:val="00BB09BA"/>
    <w:rsid w:val="00BB0E2A"/>
    <w:rsid w:val="00BB158C"/>
    <w:rsid w:val="00BB6A30"/>
    <w:rsid w:val="00BB7E1F"/>
    <w:rsid w:val="00BC08B5"/>
    <w:rsid w:val="00BC0909"/>
    <w:rsid w:val="00BC2355"/>
    <w:rsid w:val="00BC32DE"/>
    <w:rsid w:val="00BC6E09"/>
    <w:rsid w:val="00BD15E8"/>
    <w:rsid w:val="00BD2EA0"/>
    <w:rsid w:val="00BD3278"/>
    <w:rsid w:val="00BD7411"/>
    <w:rsid w:val="00BE4CBA"/>
    <w:rsid w:val="00BE5CA6"/>
    <w:rsid w:val="00BE69F1"/>
    <w:rsid w:val="00BF12F5"/>
    <w:rsid w:val="00BF756A"/>
    <w:rsid w:val="00C003AC"/>
    <w:rsid w:val="00C00687"/>
    <w:rsid w:val="00C01D3A"/>
    <w:rsid w:val="00C03DBF"/>
    <w:rsid w:val="00C04186"/>
    <w:rsid w:val="00C07405"/>
    <w:rsid w:val="00C1044A"/>
    <w:rsid w:val="00C110FC"/>
    <w:rsid w:val="00C119B6"/>
    <w:rsid w:val="00C129CE"/>
    <w:rsid w:val="00C12ADE"/>
    <w:rsid w:val="00C144B0"/>
    <w:rsid w:val="00C157BA"/>
    <w:rsid w:val="00C169BD"/>
    <w:rsid w:val="00C27D27"/>
    <w:rsid w:val="00C27E7C"/>
    <w:rsid w:val="00C3137B"/>
    <w:rsid w:val="00C321B4"/>
    <w:rsid w:val="00C32BDF"/>
    <w:rsid w:val="00C3306B"/>
    <w:rsid w:val="00C33B22"/>
    <w:rsid w:val="00C35264"/>
    <w:rsid w:val="00C43472"/>
    <w:rsid w:val="00C47226"/>
    <w:rsid w:val="00C52054"/>
    <w:rsid w:val="00C52853"/>
    <w:rsid w:val="00C549E9"/>
    <w:rsid w:val="00C55049"/>
    <w:rsid w:val="00C56F08"/>
    <w:rsid w:val="00C61240"/>
    <w:rsid w:val="00C71C01"/>
    <w:rsid w:val="00C73083"/>
    <w:rsid w:val="00C73A56"/>
    <w:rsid w:val="00C75C55"/>
    <w:rsid w:val="00C76B4E"/>
    <w:rsid w:val="00C76D1B"/>
    <w:rsid w:val="00C8075A"/>
    <w:rsid w:val="00C8436C"/>
    <w:rsid w:val="00C865B3"/>
    <w:rsid w:val="00C907E0"/>
    <w:rsid w:val="00C922AB"/>
    <w:rsid w:val="00C94E0D"/>
    <w:rsid w:val="00C95294"/>
    <w:rsid w:val="00C9541B"/>
    <w:rsid w:val="00CA308A"/>
    <w:rsid w:val="00CA373A"/>
    <w:rsid w:val="00CA75CE"/>
    <w:rsid w:val="00CB12B8"/>
    <w:rsid w:val="00CB3F1C"/>
    <w:rsid w:val="00CB4661"/>
    <w:rsid w:val="00CB712A"/>
    <w:rsid w:val="00CB7534"/>
    <w:rsid w:val="00CB79EC"/>
    <w:rsid w:val="00CB7D06"/>
    <w:rsid w:val="00CC44CC"/>
    <w:rsid w:val="00CC67E7"/>
    <w:rsid w:val="00CC6F55"/>
    <w:rsid w:val="00CD13FF"/>
    <w:rsid w:val="00CD1547"/>
    <w:rsid w:val="00CD225F"/>
    <w:rsid w:val="00CD325C"/>
    <w:rsid w:val="00CD7BEA"/>
    <w:rsid w:val="00CE7106"/>
    <w:rsid w:val="00CF08E5"/>
    <w:rsid w:val="00CF24E3"/>
    <w:rsid w:val="00CF28CB"/>
    <w:rsid w:val="00CF2C8E"/>
    <w:rsid w:val="00CF4D85"/>
    <w:rsid w:val="00CF4F72"/>
    <w:rsid w:val="00CF69A9"/>
    <w:rsid w:val="00CF6B39"/>
    <w:rsid w:val="00CF70A1"/>
    <w:rsid w:val="00D004C9"/>
    <w:rsid w:val="00D01380"/>
    <w:rsid w:val="00D03C90"/>
    <w:rsid w:val="00D045B1"/>
    <w:rsid w:val="00D07028"/>
    <w:rsid w:val="00D07074"/>
    <w:rsid w:val="00D12068"/>
    <w:rsid w:val="00D14417"/>
    <w:rsid w:val="00D1715C"/>
    <w:rsid w:val="00D174D5"/>
    <w:rsid w:val="00D17D65"/>
    <w:rsid w:val="00D211A3"/>
    <w:rsid w:val="00D2163A"/>
    <w:rsid w:val="00D22441"/>
    <w:rsid w:val="00D24E33"/>
    <w:rsid w:val="00D25807"/>
    <w:rsid w:val="00D32742"/>
    <w:rsid w:val="00D32C7F"/>
    <w:rsid w:val="00D34F02"/>
    <w:rsid w:val="00D37ABF"/>
    <w:rsid w:val="00D37BB3"/>
    <w:rsid w:val="00D41D21"/>
    <w:rsid w:val="00D428FE"/>
    <w:rsid w:val="00D4359B"/>
    <w:rsid w:val="00D507FD"/>
    <w:rsid w:val="00D513AC"/>
    <w:rsid w:val="00D56113"/>
    <w:rsid w:val="00D6073C"/>
    <w:rsid w:val="00D62A8E"/>
    <w:rsid w:val="00D640FB"/>
    <w:rsid w:val="00D70577"/>
    <w:rsid w:val="00D706F9"/>
    <w:rsid w:val="00D7107A"/>
    <w:rsid w:val="00D740D7"/>
    <w:rsid w:val="00D74720"/>
    <w:rsid w:val="00D748CA"/>
    <w:rsid w:val="00D7536A"/>
    <w:rsid w:val="00D76787"/>
    <w:rsid w:val="00D776DC"/>
    <w:rsid w:val="00D800BA"/>
    <w:rsid w:val="00D80CED"/>
    <w:rsid w:val="00D9012B"/>
    <w:rsid w:val="00D92E04"/>
    <w:rsid w:val="00D93442"/>
    <w:rsid w:val="00D94617"/>
    <w:rsid w:val="00D961BD"/>
    <w:rsid w:val="00D96E3E"/>
    <w:rsid w:val="00DA0971"/>
    <w:rsid w:val="00DA239A"/>
    <w:rsid w:val="00DA3D84"/>
    <w:rsid w:val="00DB4CAA"/>
    <w:rsid w:val="00DB534C"/>
    <w:rsid w:val="00DB598A"/>
    <w:rsid w:val="00DB7468"/>
    <w:rsid w:val="00DC1A50"/>
    <w:rsid w:val="00DC5C3F"/>
    <w:rsid w:val="00DC7716"/>
    <w:rsid w:val="00DD3D38"/>
    <w:rsid w:val="00DE0A77"/>
    <w:rsid w:val="00DE20F0"/>
    <w:rsid w:val="00DE6109"/>
    <w:rsid w:val="00DF01BB"/>
    <w:rsid w:val="00DF0647"/>
    <w:rsid w:val="00DF08FC"/>
    <w:rsid w:val="00DF7DC4"/>
    <w:rsid w:val="00E01476"/>
    <w:rsid w:val="00E023B6"/>
    <w:rsid w:val="00E0295B"/>
    <w:rsid w:val="00E10DF4"/>
    <w:rsid w:val="00E11556"/>
    <w:rsid w:val="00E11F8D"/>
    <w:rsid w:val="00E1205B"/>
    <w:rsid w:val="00E12D9A"/>
    <w:rsid w:val="00E15D09"/>
    <w:rsid w:val="00E21FD6"/>
    <w:rsid w:val="00E22865"/>
    <w:rsid w:val="00E260FB"/>
    <w:rsid w:val="00E303C8"/>
    <w:rsid w:val="00E3040F"/>
    <w:rsid w:val="00E36130"/>
    <w:rsid w:val="00E4111E"/>
    <w:rsid w:val="00E416B0"/>
    <w:rsid w:val="00E42C9A"/>
    <w:rsid w:val="00E4635E"/>
    <w:rsid w:val="00E464D7"/>
    <w:rsid w:val="00E47968"/>
    <w:rsid w:val="00E50DD5"/>
    <w:rsid w:val="00E51664"/>
    <w:rsid w:val="00E52E0B"/>
    <w:rsid w:val="00E53F6E"/>
    <w:rsid w:val="00E56847"/>
    <w:rsid w:val="00E578AF"/>
    <w:rsid w:val="00E57B98"/>
    <w:rsid w:val="00E63277"/>
    <w:rsid w:val="00E63B06"/>
    <w:rsid w:val="00E65D4F"/>
    <w:rsid w:val="00E67A7F"/>
    <w:rsid w:val="00E70016"/>
    <w:rsid w:val="00E715C5"/>
    <w:rsid w:val="00E72FC7"/>
    <w:rsid w:val="00E76621"/>
    <w:rsid w:val="00E8090C"/>
    <w:rsid w:val="00E84D76"/>
    <w:rsid w:val="00E870A0"/>
    <w:rsid w:val="00E87FE7"/>
    <w:rsid w:val="00E94093"/>
    <w:rsid w:val="00E94288"/>
    <w:rsid w:val="00E9678E"/>
    <w:rsid w:val="00EA0659"/>
    <w:rsid w:val="00EA0EFF"/>
    <w:rsid w:val="00EA0F83"/>
    <w:rsid w:val="00EA1A81"/>
    <w:rsid w:val="00EA3459"/>
    <w:rsid w:val="00EB4420"/>
    <w:rsid w:val="00EB4D41"/>
    <w:rsid w:val="00EB57E8"/>
    <w:rsid w:val="00EB64CF"/>
    <w:rsid w:val="00EB650F"/>
    <w:rsid w:val="00EB6EB7"/>
    <w:rsid w:val="00EC1DB5"/>
    <w:rsid w:val="00EC1E66"/>
    <w:rsid w:val="00EC58EE"/>
    <w:rsid w:val="00ED08D0"/>
    <w:rsid w:val="00ED0B85"/>
    <w:rsid w:val="00ED7C9E"/>
    <w:rsid w:val="00EE1E1F"/>
    <w:rsid w:val="00EE4E84"/>
    <w:rsid w:val="00EE6028"/>
    <w:rsid w:val="00EE7EB4"/>
    <w:rsid w:val="00EF5027"/>
    <w:rsid w:val="00F00A7A"/>
    <w:rsid w:val="00F051D8"/>
    <w:rsid w:val="00F069AA"/>
    <w:rsid w:val="00F14D58"/>
    <w:rsid w:val="00F216B9"/>
    <w:rsid w:val="00F21C7B"/>
    <w:rsid w:val="00F24DFA"/>
    <w:rsid w:val="00F26402"/>
    <w:rsid w:val="00F3067D"/>
    <w:rsid w:val="00F30846"/>
    <w:rsid w:val="00F31554"/>
    <w:rsid w:val="00F343CE"/>
    <w:rsid w:val="00F35AF0"/>
    <w:rsid w:val="00F4304F"/>
    <w:rsid w:val="00F44ABC"/>
    <w:rsid w:val="00F47833"/>
    <w:rsid w:val="00F47C5D"/>
    <w:rsid w:val="00F47F11"/>
    <w:rsid w:val="00F52466"/>
    <w:rsid w:val="00F53180"/>
    <w:rsid w:val="00F53AC6"/>
    <w:rsid w:val="00F55C10"/>
    <w:rsid w:val="00F612B2"/>
    <w:rsid w:val="00F65442"/>
    <w:rsid w:val="00F65488"/>
    <w:rsid w:val="00F65D1C"/>
    <w:rsid w:val="00F663DB"/>
    <w:rsid w:val="00F667CC"/>
    <w:rsid w:val="00F70191"/>
    <w:rsid w:val="00F70AF0"/>
    <w:rsid w:val="00F720B1"/>
    <w:rsid w:val="00F76EE3"/>
    <w:rsid w:val="00F7789F"/>
    <w:rsid w:val="00F83753"/>
    <w:rsid w:val="00F83CB4"/>
    <w:rsid w:val="00F86D1F"/>
    <w:rsid w:val="00F874FF"/>
    <w:rsid w:val="00F91E8A"/>
    <w:rsid w:val="00F93587"/>
    <w:rsid w:val="00F94B3B"/>
    <w:rsid w:val="00F96B2B"/>
    <w:rsid w:val="00F973B5"/>
    <w:rsid w:val="00FA1458"/>
    <w:rsid w:val="00FA1B4F"/>
    <w:rsid w:val="00FA27BA"/>
    <w:rsid w:val="00FA64B6"/>
    <w:rsid w:val="00FA69E1"/>
    <w:rsid w:val="00FA7860"/>
    <w:rsid w:val="00FA7F00"/>
    <w:rsid w:val="00FB059A"/>
    <w:rsid w:val="00FB0DE2"/>
    <w:rsid w:val="00FB0E31"/>
    <w:rsid w:val="00FB4695"/>
    <w:rsid w:val="00FB4C9F"/>
    <w:rsid w:val="00FB652A"/>
    <w:rsid w:val="00FB76F1"/>
    <w:rsid w:val="00FC363C"/>
    <w:rsid w:val="00FC4020"/>
    <w:rsid w:val="00FC431B"/>
    <w:rsid w:val="00FC588B"/>
    <w:rsid w:val="00FC7F1F"/>
    <w:rsid w:val="00FD0E7E"/>
    <w:rsid w:val="00FD5EBA"/>
    <w:rsid w:val="00FD64A1"/>
    <w:rsid w:val="00FE1931"/>
    <w:rsid w:val="00FE3BA0"/>
    <w:rsid w:val="00FE4995"/>
    <w:rsid w:val="00FF0128"/>
    <w:rsid w:val="00FF0985"/>
    <w:rsid w:val="00FF1A8B"/>
    <w:rsid w:val="00FF1ACB"/>
    <w:rsid w:val="00FF5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locked="1" w:uiPriority="0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160A9A"/>
    <w:pPr>
      <w:ind w:firstLine="284"/>
      <w:jc w:val="both"/>
    </w:pPr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6E7B69"/>
    <w:pPr>
      <w:outlineLvl w:val="0"/>
    </w:pPr>
    <w:rPr>
      <w:b/>
      <w:bCs/>
      <w:kern w:val="36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60A9A"/>
    <w:pPr>
      <w:keepNext/>
      <w:keepLines/>
      <w:suppressAutoHyphens/>
      <w:spacing w:before="480" w:after="240"/>
      <w:ind w:firstLine="0"/>
      <w:jc w:val="center"/>
      <w:outlineLvl w:val="1"/>
    </w:pPr>
    <w:rPr>
      <w:b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81771"/>
    <w:pPr>
      <w:keepNext/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60A9A"/>
    <w:pPr>
      <w:keepNext/>
      <w:suppressAutoHyphens/>
      <w:spacing w:after="120"/>
      <w:ind w:firstLine="851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60A9A"/>
    <w:pPr>
      <w:suppressAutoHyphens/>
      <w:spacing w:before="240" w:after="60"/>
      <w:ind w:firstLine="851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60A9A"/>
    <w:pPr>
      <w:suppressAutoHyphens/>
      <w:spacing w:before="240" w:after="60"/>
      <w:ind w:firstLine="0"/>
      <w:jc w:val="left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E7B69"/>
    <w:rPr>
      <w:b/>
      <w:kern w:val="36"/>
      <w:sz w:val="4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60A9A"/>
    <w:rPr>
      <w:rFonts w:cs="Times New Roman"/>
      <w:b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81771"/>
    <w:rPr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60A9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160A9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160A9A"/>
    <w:rPr>
      <w:rFonts w:cs="Times New Roman"/>
      <w:b/>
      <w:bCs/>
      <w:sz w:val="22"/>
      <w:szCs w:val="22"/>
    </w:rPr>
  </w:style>
  <w:style w:type="paragraph" w:styleId="Header">
    <w:name w:val="header"/>
    <w:aliases w:val="ВерхКолонтитул"/>
    <w:basedOn w:val="Normal"/>
    <w:link w:val="HeaderChar"/>
    <w:uiPriority w:val="99"/>
    <w:rsid w:val="00A3761A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ВерхКолонтитул Char"/>
    <w:basedOn w:val="DefaultParagraphFont"/>
    <w:link w:val="Header"/>
    <w:uiPriority w:val="99"/>
    <w:locked/>
    <w:rsid w:val="00AF22FC"/>
    <w:rPr>
      <w:sz w:val="24"/>
    </w:rPr>
  </w:style>
  <w:style w:type="paragraph" w:styleId="Footer">
    <w:name w:val="footer"/>
    <w:basedOn w:val="Normal"/>
    <w:link w:val="FooterChar"/>
    <w:uiPriority w:val="99"/>
    <w:rsid w:val="00A3761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F22FC"/>
    <w:rPr>
      <w:sz w:val="24"/>
    </w:rPr>
  </w:style>
  <w:style w:type="character" w:styleId="PageNumber">
    <w:name w:val="page number"/>
    <w:basedOn w:val="DefaultParagraphFont"/>
    <w:uiPriority w:val="99"/>
    <w:rsid w:val="00A3761A"/>
    <w:rPr>
      <w:rFonts w:cs="Times New Roman"/>
    </w:rPr>
  </w:style>
  <w:style w:type="table" w:styleId="TableGrid">
    <w:name w:val="Table Grid"/>
    <w:basedOn w:val="TableNormal"/>
    <w:uiPriority w:val="99"/>
    <w:rsid w:val="00C520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Cell">
    <w:name w:val="ConsCell"/>
    <w:uiPriority w:val="99"/>
    <w:rsid w:val="00AF4B18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S">
    <w:name w:val="S_Титульный"/>
    <w:basedOn w:val="Normal"/>
    <w:uiPriority w:val="99"/>
    <w:rsid w:val="000158F5"/>
    <w:pPr>
      <w:spacing w:line="360" w:lineRule="auto"/>
      <w:ind w:left="3060"/>
      <w:jc w:val="right"/>
    </w:pPr>
    <w:rPr>
      <w:b/>
      <w:caps/>
    </w:rPr>
  </w:style>
  <w:style w:type="paragraph" w:customStyle="1" w:styleId="a0">
    <w:name w:val="Заголовок титульного листа"/>
    <w:basedOn w:val="Normal"/>
    <w:next w:val="Normal"/>
    <w:uiPriority w:val="99"/>
    <w:semiHidden/>
    <w:rsid w:val="000158F5"/>
    <w:pPr>
      <w:spacing w:line="360" w:lineRule="auto"/>
      <w:ind w:left="3060"/>
      <w:jc w:val="right"/>
    </w:pPr>
    <w:rPr>
      <w:b/>
      <w:caps/>
    </w:rPr>
  </w:style>
  <w:style w:type="paragraph" w:styleId="DocumentMap">
    <w:name w:val="Document Map"/>
    <w:basedOn w:val="Normal"/>
    <w:link w:val="DocumentMapChar"/>
    <w:uiPriority w:val="99"/>
    <w:rsid w:val="004B5A32"/>
    <w:rPr>
      <w:rFonts w:ascii="Tahoma"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4B5A32"/>
    <w:rPr>
      <w:rFonts w:ascii="Tahoma" w:hAnsi="Tahoma"/>
      <w:sz w:val="16"/>
    </w:rPr>
  </w:style>
  <w:style w:type="paragraph" w:styleId="BalloonText">
    <w:name w:val="Balloon Text"/>
    <w:basedOn w:val="Normal"/>
    <w:link w:val="BalloonTextChar"/>
    <w:uiPriority w:val="99"/>
    <w:rsid w:val="00462AF3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62AF3"/>
    <w:rPr>
      <w:rFonts w:ascii="Tahoma" w:hAnsi="Tahoma"/>
      <w:sz w:val="16"/>
    </w:rPr>
  </w:style>
  <w:style w:type="paragraph" w:customStyle="1" w:styleId="s1">
    <w:name w:val="s_1"/>
    <w:basedOn w:val="Normal"/>
    <w:uiPriority w:val="99"/>
    <w:rsid w:val="00D740D7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D740D7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D740D7"/>
  </w:style>
  <w:style w:type="paragraph" w:styleId="NormalWeb">
    <w:name w:val="Normal (Web)"/>
    <w:basedOn w:val="Normal"/>
    <w:uiPriority w:val="99"/>
    <w:rsid w:val="008F5CD0"/>
    <w:pPr>
      <w:spacing w:before="100" w:beforeAutospacing="1" w:after="100" w:afterAutospacing="1"/>
    </w:pPr>
  </w:style>
  <w:style w:type="paragraph" w:styleId="TOCHeading">
    <w:name w:val="TOC Heading"/>
    <w:basedOn w:val="Heading1"/>
    <w:next w:val="Normal"/>
    <w:uiPriority w:val="99"/>
    <w:qFormat/>
    <w:rsid w:val="00440D61"/>
    <w:pPr>
      <w:keepNext/>
      <w:keepLines/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TOC2">
    <w:name w:val="toc 2"/>
    <w:basedOn w:val="Normal"/>
    <w:next w:val="Normal"/>
    <w:autoRedefine/>
    <w:uiPriority w:val="99"/>
    <w:rsid w:val="00440D61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TOC1">
    <w:name w:val="toc 1"/>
    <w:basedOn w:val="Normal"/>
    <w:next w:val="Normal"/>
    <w:autoRedefine/>
    <w:uiPriority w:val="99"/>
    <w:rsid w:val="00795DE4"/>
    <w:pPr>
      <w:tabs>
        <w:tab w:val="right" w:leader="dot" w:pos="10196"/>
      </w:tabs>
      <w:ind w:right="284"/>
      <w:jc w:val="left"/>
    </w:pPr>
    <w:rPr>
      <w:b/>
      <w:szCs w:val="22"/>
    </w:rPr>
  </w:style>
  <w:style w:type="paragraph" w:styleId="TOC3">
    <w:name w:val="toc 3"/>
    <w:basedOn w:val="Normal"/>
    <w:next w:val="Normal"/>
    <w:autoRedefine/>
    <w:uiPriority w:val="99"/>
    <w:rsid w:val="0024051E"/>
    <w:pPr>
      <w:tabs>
        <w:tab w:val="right" w:leader="dot" w:pos="10196"/>
      </w:tabs>
      <w:ind w:right="284"/>
    </w:pPr>
    <w:rPr>
      <w:szCs w:val="22"/>
    </w:rPr>
  </w:style>
  <w:style w:type="character" w:customStyle="1" w:styleId="a1">
    <w:name w:val="Основной текст_"/>
    <w:link w:val="13"/>
    <w:uiPriority w:val="99"/>
    <w:locked/>
    <w:rsid w:val="00D37BB3"/>
    <w:rPr>
      <w:sz w:val="26"/>
      <w:shd w:val="clear" w:color="auto" w:fill="FFFFFF"/>
    </w:rPr>
  </w:style>
  <w:style w:type="paragraph" w:styleId="TOC5">
    <w:name w:val="toc 5"/>
    <w:basedOn w:val="Normal"/>
    <w:next w:val="Normal"/>
    <w:autoRedefine/>
    <w:uiPriority w:val="99"/>
    <w:semiHidden/>
    <w:rsid w:val="00781771"/>
    <w:pPr>
      <w:ind w:left="960"/>
    </w:pPr>
  </w:style>
  <w:style w:type="paragraph" w:customStyle="1" w:styleId="13">
    <w:name w:val="Основной текст1"/>
    <w:basedOn w:val="Normal"/>
    <w:link w:val="a1"/>
    <w:uiPriority w:val="99"/>
    <w:rsid w:val="00D37BB3"/>
    <w:pPr>
      <w:shd w:val="clear" w:color="auto" w:fill="FFFFFF"/>
      <w:spacing w:before="300" w:after="660" w:line="240" w:lineRule="atLeast"/>
      <w:ind w:firstLine="0"/>
      <w:jc w:val="left"/>
    </w:pPr>
    <w:rPr>
      <w:sz w:val="26"/>
      <w:szCs w:val="26"/>
    </w:rPr>
  </w:style>
  <w:style w:type="character" w:customStyle="1" w:styleId="3">
    <w:name w:val="Основной текст (3)_"/>
    <w:link w:val="30"/>
    <w:uiPriority w:val="99"/>
    <w:locked/>
    <w:rsid w:val="00D37BB3"/>
    <w:rPr>
      <w:sz w:val="27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D37BB3"/>
    <w:pPr>
      <w:shd w:val="clear" w:color="auto" w:fill="FFFFFF"/>
      <w:spacing w:before="300" w:after="300" w:line="317" w:lineRule="exact"/>
      <w:ind w:firstLine="0"/>
      <w:jc w:val="center"/>
    </w:pPr>
    <w:rPr>
      <w:sz w:val="27"/>
      <w:szCs w:val="27"/>
    </w:rPr>
  </w:style>
  <w:style w:type="paragraph" w:customStyle="1" w:styleId="ConsPlusNormal">
    <w:name w:val="ConsPlusNormal"/>
    <w:link w:val="ConsPlusNormal0"/>
    <w:uiPriority w:val="99"/>
    <w:rsid w:val="00D37B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D37BB3"/>
    <w:rPr>
      <w:rFonts w:ascii="Arial" w:hAnsi="Arial"/>
      <w:lang w:val="ru-RU" w:eastAsia="ru-RU"/>
    </w:rPr>
  </w:style>
  <w:style w:type="paragraph" w:customStyle="1" w:styleId="ConsPlusNonformat">
    <w:name w:val="ConsPlusNonformat"/>
    <w:uiPriority w:val="99"/>
    <w:rsid w:val="00D37BB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NoSpacing">
    <w:name w:val="No Spacing"/>
    <w:link w:val="NoSpacingChar"/>
    <w:uiPriority w:val="99"/>
    <w:qFormat/>
    <w:rsid w:val="00D37BB3"/>
    <w:rPr>
      <w:sz w:val="24"/>
      <w:szCs w:val="24"/>
    </w:rPr>
  </w:style>
  <w:style w:type="paragraph" w:styleId="ListParagraph">
    <w:name w:val="List Paragraph"/>
    <w:aliases w:val="мой,ПАРАГРАФ"/>
    <w:basedOn w:val="Normal"/>
    <w:link w:val="ListParagraphChar1"/>
    <w:uiPriority w:val="99"/>
    <w:qFormat/>
    <w:rsid w:val="00D37BB3"/>
    <w:pPr>
      <w:ind w:left="720" w:firstLine="0"/>
      <w:contextualSpacing/>
      <w:jc w:val="left"/>
    </w:pPr>
  </w:style>
  <w:style w:type="paragraph" w:customStyle="1" w:styleId="110">
    <w:name w:val="Табличный_боковик_11"/>
    <w:link w:val="111"/>
    <w:uiPriority w:val="99"/>
    <w:rsid w:val="005259D4"/>
    <w:rPr>
      <w:szCs w:val="24"/>
    </w:rPr>
  </w:style>
  <w:style w:type="character" w:customStyle="1" w:styleId="111">
    <w:name w:val="Табличный_боковик_11 Знак"/>
    <w:link w:val="110"/>
    <w:uiPriority w:val="99"/>
    <w:locked/>
    <w:rsid w:val="005259D4"/>
    <w:rPr>
      <w:sz w:val="24"/>
    </w:rPr>
  </w:style>
  <w:style w:type="character" w:customStyle="1" w:styleId="NoSpacingChar">
    <w:name w:val="No Spacing Char"/>
    <w:link w:val="NoSpacing"/>
    <w:uiPriority w:val="99"/>
    <w:locked/>
    <w:rsid w:val="009052FE"/>
    <w:rPr>
      <w:sz w:val="24"/>
    </w:rPr>
  </w:style>
  <w:style w:type="paragraph" w:customStyle="1" w:styleId="formattext">
    <w:name w:val="formattext"/>
    <w:basedOn w:val="Normal"/>
    <w:uiPriority w:val="99"/>
    <w:rsid w:val="00D513AC"/>
    <w:pPr>
      <w:spacing w:before="100" w:beforeAutospacing="1" w:after="100" w:afterAutospacing="1"/>
      <w:ind w:firstLine="0"/>
      <w:jc w:val="left"/>
    </w:pPr>
  </w:style>
  <w:style w:type="character" w:customStyle="1" w:styleId="ListParagraphChar1">
    <w:name w:val="List Paragraph Char1"/>
    <w:aliases w:val="мой Char,ПАРАГРАФ Char"/>
    <w:link w:val="ListParagraph"/>
    <w:uiPriority w:val="99"/>
    <w:locked/>
    <w:rsid w:val="004B3E27"/>
    <w:rPr>
      <w:sz w:val="24"/>
    </w:rPr>
  </w:style>
  <w:style w:type="paragraph" w:customStyle="1" w:styleId="09515">
    <w:name w:val="Стиль Первая строка:  095 см Междустр.интервал:  точно 15 пт"/>
    <w:basedOn w:val="Normal"/>
    <w:autoRedefine/>
    <w:uiPriority w:val="99"/>
    <w:rsid w:val="004B3E27"/>
    <w:pPr>
      <w:ind w:firstLine="709"/>
    </w:pPr>
    <w:rPr>
      <w:szCs w:val="20"/>
    </w:rPr>
  </w:style>
  <w:style w:type="paragraph" w:customStyle="1" w:styleId="S0">
    <w:name w:val="S_Обычный"/>
    <w:basedOn w:val="Normal"/>
    <w:link w:val="S2"/>
    <w:autoRedefine/>
    <w:uiPriority w:val="99"/>
    <w:rsid w:val="004B3E27"/>
    <w:pPr>
      <w:ind w:firstLine="709"/>
    </w:pPr>
  </w:style>
  <w:style w:type="character" w:customStyle="1" w:styleId="S2">
    <w:name w:val="S_Обычный Знак"/>
    <w:basedOn w:val="DefaultParagraphFont"/>
    <w:link w:val="S0"/>
    <w:uiPriority w:val="99"/>
    <w:locked/>
    <w:rsid w:val="004B3E27"/>
    <w:rPr>
      <w:rFonts w:cs="Times New Roman"/>
      <w:sz w:val="24"/>
      <w:szCs w:val="24"/>
    </w:rPr>
  </w:style>
  <w:style w:type="table" w:customStyle="1" w:styleId="14">
    <w:name w:val="Сетка таблицы1"/>
    <w:uiPriority w:val="99"/>
    <w:rsid w:val="003A7114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uiPriority w:val="99"/>
    <w:rsid w:val="009B26BB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386A4B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1A559A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631527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rsid w:val="00160A9A"/>
    <w:rPr>
      <w:rFonts w:cs="Times New Roman"/>
      <w:color w:val="954F72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160A9A"/>
    <w:pPr>
      <w:suppressAutoHyphens/>
      <w:spacing w:line="360" w:lineRule="auto"/>
      <w:ind w:firstLine="567"/>
    </w:pPr>
    <w:rPr>
      <w:sz w:val="26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160A9A"/>
    <w:rPr>
      <w:rFonts w:cs="Times New Roman"/>
      <w:sz w:val="26"/>
    </w:rPr>
  </w:style>
  <w:style w:type="paragraph" w:styleId="BodyText">
    <w:name w:val="Body Text"/>
    <w:basedOn w:val="Normal"/>
    <w:link w:val="BodyTextChar"/>
    <w:uiPriority w:val="99"/>
    <w:rsid w:val="00160A9A"/>
    <w:pPr>
      <w:tabs>
        <w:tab w:val="right" w:pos="10206"/>
      </w:tabs>
      <w:suppressAutoHyphens/>
      <w:ind w:firstLine="0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60A9A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160A9A"/>
    <w:pPr>
      <w:suppressAutoHyphens/>
      <w:spacing w:after="120" w:line="480" w:lineRule="auto"/>
      <w:ind w:left="283" w:firstLine="851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160A9A"/>
    <w:rPr>
      <w:rFonts w:cs="Times New Roman"/>
      <w:sz w:val="24"/>
      <w:szCs w:val="24"/>
    </w:rPr>
  </w:style>
  <w:style w:type="paragraph" w:customStyle="1" w:styleId="310">
    <w:name w:val="Основной текст с отступом 31"/>
    <w:basedOn w:val="Normal"/>
    <w:uiPriority w:val="99"/>
    <w:rsid w:val="00160A9A"/>
    <w:pPr>
      <w:suppressAutoHyphens/>
      <w:spacing w:after="120"/>
      <w:ind w:left="283" w:firstLine="851"/>
    </w:pPr>
    <w:rPr>
      <w:sz w:val="16"/>
      <w:szCs w:val="16"/>
      <w:lang w:eastAsia="ar-SA"/>
    </w:rPr>
  </w:style>
  <w:style w:type="paragraph" w:styleId="Title">
    <w:name w:val="Title"/>
    <w:basedOn w:val="Normal"/>
    <w:link w:val="TitleChar"/>
    <w:uiPriority w:val="99"/>
    <w:qFormat/>
    <w:rsid w:val="00160A9A"/>
    <w:pPr>
      <w:suppressAutoHyphens/>
      <w:spacing w:line="360" w:lineRule="auto"/>
      <w:ind w:firstLine="851"/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160A9A"/>
    <w:rPr>
      <w:rFonts w:cs="Times New Roman"/>
      <w:sz w:val="28"/>
    </w:rPr>
  </w:style>
  <w:style w:type="paragraph" w:customStyle="1" w:styleId="a2">
    <w:name w:val="ТАБЛИЦА_НОМЕР"/>
    <w:basedOn w:val="Normal"/>
    <w:next w:val="a3"/>
    <w:link w:val="Char"/>
    <w:uiPriority w:val="99"/>
    <w:rsid w:val="00160A9A"/>
    <w:pPr>
      <w:keepNext/>
      <w:tabs>
        <w:tab w:val="left" w:pos="2268"/>
        <w:tab w:val="right" w:pos="10206"/>
      </w:tabs>
      <w:suppressAutoHyphens/>
      <w:spacing w:before="240" w:after="120"/>
      <w:ind w:left="1985" w:hanging="1701"/>
      <w:jc w:val="right"/>
      <w:outlineLvl w:val="3"/>
    </w:pPr>
    <w:rPr>
      <w:sz w:val="28"/>
    </w:rPr>
  </w:style>
  <w:style w:type="paragraph" w:customStyle="1" w:styleId="a3">
    <w:name w:val="ТАБЛИЦА_НАЗВАНИЕ"/>
    <w:basedOn w:val="Normal"/>
    <w:next w:val="a4"/>
    <w:link w:val="Char0"/>
    <w:uiPriority w:val="99"/>
    <w:rsid w:val="00160A9A"/>
    <w:pPr>
      <w:keepNext/>
      <w:suppressAutoHyphens/>
      <w:spacing w:after="120"/>
      <w:ind w:firstLine="0"/>
      <w:jc w:val="center"/>
    </w:pPr>
    <w:rPr>
      <w:bCs/>
      <w:sz w:val="28"/>
    </w:rPr>
  </w:style>
  <w:style w:type="paragraph" w:customStyle="1" w:styleId="a4">
    <w:name w:val="ТАБЛИЦА_ШАПКА"/>
    <w:basedOn w:val="a5"/>
    <w:uiPriority w:val="99"/>
    <w:rsid w:val="00160A9A"/>
    <w:pPr>
      <w:keepNext/>
      <w:keepLines/>
    </w:pPr>
  </w:style>
  <w:style w:type="paragraph" w:customStyle="1" w:styleId="a5">
    <w:name w:val="ТАБЛИЦА_Текст_ЦЕНТР"/>
    <w:basedOn w:val="Normal"/>
    <w:uiPriority w:val="99"/>
    <w:rsid w:val="00160A9A"/>
    <w:pPr>
      <w:ind w:firstLine="0"/>
      <w:jc w:val="center"/>
    </w:pPr>
    <w:rPr>
      <w:rFonts w:cs="Courier New"/>
      <w:szCs w:val="20"/>
    </w:rPr>
  </w:style>
  <w:style w:type="character" w:customStyle="1" w:styleId="Char0">
    <w:name w:val="ТАБЛИЦА_НАЗВАНИЕ Char"/>
    <w:link w:val="a3"/>
    <w:uiPriority w:val="99"/>
    <w:locked/>
    <w:rsid w:val="00160A9A"/>
    <w:rPr>
      <w:sz w:val="24"/>
    </w:rPr>
  </w:style>
  <w:style w:type="character" w:customStyle="1" w:styleId="Char">
    <w:name w:val="ТАБЛИЦА_НОМЕР Char"/>
    <w:link w:val="a2"/>
    <w:uiPriority w:val="99"/>
    <w:locked/>
    <w:rsid w:val="00160A9A"/>
    <w:rPr>
      <w:sz w:val="24"/>
    </w:rPr>
  </w:style>
  <w:style w:type="paragraph" w:styleId="TOC4">
    <w:name w:val="toc 4"/>
    <w:basedOn w:val="Normal"/>
    <w:next w:val="Normal"/>
    <w:autoRedefine/>
    <w:uiPriority w:val="99"/>
    <w:rsid w:val="00160A9A"/>
    <w:pPr>
      <w:tabs>
        <w:tab w:val="right" w:leader="dot" w:pos="10206"/>
      </w:tabs>
      <w:suppressAutoHyphens/>
      <w:spacing w:before="120"/>
      <w:ind w:left="568" w:hanging="284"/>
      <w:jc w:val="left"/>
    </w:pPr>
    <w:rPr>
      <w:sz w:val="28"/>
    </w:rPr>
  </w:style>
  <w:style w:type="paragraph" w:customStyle="1" w:styleId="a6">
    <w:name w:val="курсив"/>
    <w:basedOn w:val="BodyText"/>
    <w:next w:val="Normal"/>
    <w:link w:val="a7"/>
    <w:uiPriority w:val="99"/>
    <w:rsid w:val="00160A9A"/>
    <w:pPr>
      <w:keepNext/>
      <w:spacing w:before="240" w:after="80"/>
      <w:ind w:firstLine="851"/>
      <w:jc w:val="left"/>
    </w:pPr>
    <w:rPr>
      <w:i/>
      <w:color w:val="4F81BD"/>
      <w:szCs w:val="28"/>
    </w:rPr>
  </w:style>
  <w:style w:type="character" w:customStyle="1" w:styleId="a7">
    <w:name w:val="курсив Знак"/>
    <w:link w:val="a6"/>
    <w:uiPriority w:val="99"/>
    <w:locked/>
    <w:rsid w:val="00160A9A"/>
    <w:rPr>
      <w:i/>
      <w:color w:val="4F81BD"/>
      <w:sz w:val="28"/>
    </w:rPr>
  </w:style>
  <w:style w:type="paragraph" w:customStyle="1" w:styleId="a8">
    <w:name w:val="Заголовок темы"/>
    <w:basedOn w:val="Normal"/>
    <w:next w:val="Normal"/>
    <w:link w:val="a9"/>
    <w:uiPriority w:val="99"/>
    <w:rsid w:val="00160A9A"/>
    <w:pPr>
      <w:keepNext/>
      <w:suppressAutoHyphens/>
      <w:spacing w:before="60" w:after="60"/>
      <w:ind w:firstLine="851"/>
    </w:pPr>
    <w:rPr>
      <w:b/>
      <w:sz w:val="28"/>
      <w:szCs w:val="28"/>
    </w:rPr>
  </w:style>
  <w:style w:type="character" w:customStyle="1" w:styleId="a9">
    <w:name w:val="Заголовок темы Знак"/>
    <w:link w:val="a8"/>
    <w:uiPriority w:val="99"/>
    <w:locked/>
    <w:rsid w:val="00160A9A"/>
    <w:rPr>
      <w:b/>
      <w:sz w:val="28"/>
    </w:rPr>
  </w:style>
  <w:style w:type="paragraph" w:styleId="ListBullet">
    <w:name w:val="List Bullet"/>
    <w:basedOn w:val="Normal"/>
    <w:uiPriority w:val="99"/>
    <w:rsid w:val="00160A9A"/>
    <w:pPr>
      <w:suppressAutoHyphens/>
      <w:ind w:left="924" w:hanging="357"/>
    </w:pPr>
    <w:rPr>
      <w:sz w:val="28"/>
    </w:rPr>
  </w:style>
  <w:style w:type="paragraph" w:customStyle="1" w:styleId="aa">
    <w:name w:val="ТАБЛИЦА_НОМЕР СТОЛБ"/>
    <w:basedOn w:val="a5"/>
    <w:uiPriority w:val="99"/>
    <w:rsid w:val="00160A9A"/>
    <w:pPr>
      <w:keepNext/>
    </w:pPr>
    <w:rPr>
      <w:szCs w:val="16"/>
    </w:rPr>
  </w:style>
  <w:style w:type="paragraph" w:customStyle="1" w:styleId="ab">
    <w:name w:val="ТАБЛИЦА_Текст_ЛЕВО"/>
    <w:basedOn w:val="a5"/>
    <w:uiPriority w:val="99"/>
    <w:rsid w:val="00160A9A"/>
    <w:pPr>
      <w:ind w:left="57" w:right="57"/>
      <w:jc w:val="left"/>
    </w:pPr>
  </w:style>
  <w:style w:type="paragraph" w:customStyle="1" w:styleId="ac">
    <w:name w:val="Номер таблицы"/>
    <w:basedOn w:val="Normal"/>
    <w:link w:val="ad"/>
    <w:uiPriority w:val="99"/>
    <w:rsid w:val="00160A9A"/>
    <w:pPr>
      <w:keepNext/>
      <w:suppressAutoHyphens/>
      <w:spacing w:after="60"/>
      <w:ind w:firstLine="851"/>
      <w:jc w:val="right"/>
    </w:pPr>
    <w:rPr>
      <w:sz w:val="28"/>
    </w:rPr>
  </w:style>
  <w:style w:type="character" w:customStyle="1" w:styleId="ad">
    <w:name w:val="Номер таблицы Знак"/>
    <w:link w:val="ac"/>
    <w:uiPriority w:val="99"/>
    <w:locked/>
    <w:rsid w:val="00160A9A"/>
    <w:rPr>
      <w:sz w:val="24"/>
    </w:rPr>
  </w:style>
  <w:style w:type="paragraph" w:customStyle="1" w:styleId="15">
    <w:name w:val="Абзац списка1"/>
    <w:basedOn w:val="Normal"/>
    <w:link w:val="ListParagraphChar"/>
    <w:uiPriority w:val="99"/>
    <w:rsid w:val="00160A9A"/>
    <w:pPr>
      <w:suppressAutoHyphens/>
      <w:ind w:left="720" w:firstLine="0"/>
      <w:jc w:val="left"/>
    </w:pPr>
  </w:style>
  <w:style w:type="character" w:customStyle="1" w:styleId="ListParagraphChar">
    <w:name w:val="List Paragraph Char"/>
    <w:link w:val="15"/>
    <w:uiPriority w:val="99"/>
    <w:locked/>
    <w:rsid w:val="00160A9A"/>
    <w:rPr>
      <w:sz w:val="24"/>
    </w:rPr>
  </w:style>
  <w:style w:type="paragraph" w:styleId="ListNumber2">
    <w:name w:val="List Number 2"/>
    <w:basedOn w:val="Normal"/>
    <w:uiPriority w:val="99"/>
    <w:rsid w:val="00160A9A"/>
    <w:pPr>
      <w:numPr>
        <w:numId w:val="12"/>
      </w:numPr>
      <w:tabs>
        <w:tab w:val="num" w:pos="643"/>
      </w:tabs>
      <w:suppressAutoHyphens/>
      <w:ind w:left="643"/>
      <w:contextualSpacing/>
    </w:pPr>
    <w:rPr>
      <w:sz w:val="28"/>
    </w:rPr>
  </w:style>
  <w:style w:type="paragraph" w:customStyle="1" w:styleId="ae">
    <w:name w:val="Название приложения"/>
    <w:basedOn w:val="a2"/>
    <w:link w:val="af"/>
    <w:uiPriority w:val="99"/>
    <w:rsid w:val="00160A9A"/>
    <w:pPr>
      <w:jc w:val="center"/>
    </w:pPr>
    <w:rPr>
      <w:b/>
    </w:rPr>
  </w:style>
  <w:style w:type="character" w:customStyle="1" w:styleId="af">
    <w:name w:val="Название приложения Знак"/>
    <w:link w:val="ae"/>
    <w:uiPriority w:val="99"/>
    <w:locked/>
    <w:rsid w:val="00160A9A"/>
    <w:rPr>
      <w:b/>
      <w:sz w:val="24"/>
    </w:rPr>
  </w:style>
  <w:style w:type="character" w:styleId="Strong">
    <w:name w:val="Strong"/>
    <w:basedOn w:val="DefaultParagraphFont"/>
    <w:uiPriority w:val="99"/>
    <w:qFormat/>
    <w:rsid w:val="00160A9A"/>
    <w:rPr>
      <w:rFonts w:cs="Times New Roman"/>
      <w:b/>
    </w:rPr>
  </w:style>
  <w:style w:type="paragraph" w:customStyle="1" w:styleId="af0">
    <w:name w:val="Рисунок_номер"/>
    <w:basedOn w:val="Normal"/>
    <w:uiPriority w:val="99"/>
    <w:rsid w:val="00160A9A"/>
    <w:pPr>
      <w:suppressAutoHyphens/>
      <w:spacing w:before="60" w:after="240"/>
      <w:ind w:firstLine="0"/>
      <w:jc w:val="center"/>
      <w:outlineLvl w:val="3"/>
    </w:pPr>
    <w:rPr>
      <w:sz w:val="28"/>
    </w:rPr>
  </w:style>
  <w:style w:type="paragraph" w:styleId="Subtitle">
    <w:name w:val="Subtitle"/>
    <w:basedOn w:val="Normal"/>
    <w:next w:val="Normal"/>
    <w:link w:val="SubtitleChar"/>
    <w:uiPriority w:val="99"/>
    <w:qFormat/>
    <w:rsid w:val="00160A9A"/>
    <w:pPr>
      <w:keepNext/>
      <w:numPr>
        <w:ilvl w:val="1"/>
      </w:numPr>
      <w:suppressAutoHyphens/>
      <w:spacing w:before="180" w:after="60"/>
      <w:ind w:firstLine="851"/>
      <w:jc w:val="left"/>
    </w:pPr>
    <w:rPr>
      <w:i/>
      <w:iCs/>
      <w:sz w:val="28"/>
      <w:u w:val="single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60A9A"/>
    <w:rPr>
      <w:rFonts w:cs="Times New Roman"/>
      <w:i/>
      <w:iCs/>
      <w:sz w:val="24"/>
      <w:szCs w:val="24"/>
      <w:u w:val="single"/>
    </w:rPr>
  </w:style>
  <w:style w:type="paragraph" w:customStyle="1" w:styleId="af1">
    <w:name w:val="Примечание"/>
    <w:basedOn w:val="Normal"/>
    <w:link w:val="Char1"/>
    <w:uiPriority w:val="99"/>
    <w:rsid w:val="00160A9A"/>
    <w:pPr>
      <w:suppressAutoHyphens/>
      <w:spacing w:before="120" w:after="240"/>
      <w:ind w:firstLine="851"/>
      <w:contextualSpacing/>
    </w:pPr>
  </w:style>
  <w:style w:type="character" w:customStyle="1" w:styleId="Char1">
    <w:name w:val="Примечание Char"/>
    <w:link w:val="af1"/>
    <w:uiPriority w:val="99"/>
    <w:locked/>
    <w:rsid w:val="00160A9A"/>
    <w:rPr>
      <w:rFonts w:eastAsia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160A9A"/>
    <w:rPr>
      <w:color w:val="808080"/>
    </w:rPr>
  </w:style>
  <w:style w:type="paragraph" w:customStyle="1" w:styleId="af2">
    <w:name w:val="Приложение_Номер"/>
    <w:basedOn w:val="Heading1"/>
    <w:next w:val="af3"/>
    <w:uiPriority w:val="99"/>
    <w:rsid w:val="00160A9A"/>
    <w:pPr>
      <w:keepNext/>
      <w:keepLines/>
      <w:pageBreakBefore/>
      <w:suppressAutoHyphens/>
      <w:spacing w:after="240"/>
      <w:ind w:firstLine="0"/>
      <w:jc w:val="right"/>
    </w:pPr>
    <w:rPr>
      <w:b w:val="0"/>
      <w:sz w:val="28"/>
      <w:szCs w:val="24"/>
    </w:rPr>
  </w:style>
  <w:style w:type="paragraph" w:customStyle="1" w:styleId="af3">
    <w:name w:val="Приложение_Название"/>
    <w:basedOn w:val="Normal"/>
    <w:uiPriority w:val="99"/>
    <w:rsid w:val="00160A9A"/>
    <w:pPr>
      <w:keepNext/>
      <w:spacing w:before="120" w:after="120"/>
      <w:ind w:firstLine="0"/>
      <w:jc w:val="center"/>
      <w:outlineLvl w:val="1"/>
    </w:pPr>
    <w:rPr>
      <w:b/>
      <w:bCs/>
      <w:sz w:val="28"/>
      <w:szCs w:val="22"/>
      <w:lang w:eastAsia="en-US"/>
    </w:rPr>
  </w:style>
  <w:style w:type="paragraph" w:customStyle="1" w:styleId="af4">
    <w:name w:val="Приложение_Номер Продолжение"/>
    <w:basedOn w:val="af2"/>
    <w:next w:val="Normal"/>
    <w:uiPriority w:val="99"/>
    <w:rsid w:val="00160A9A"/>
    <w:pPr>
      <w:spacing w:after="120"/>
      <w:outlineLvl w:val="9"/>
    </w:pPr>
    <w:rPr>
      <w:bCs w:val="0"/>
    </w:rPr>
  </w:style>
  <w:style w:type="paragraph" w:styleId="BodyTextIndent3">
    <w:name w:val="Body Text Indent 3"/>
    <w:basedOn w:val="Normal"/>
    <w:link w:val="BodyTextIndent3Char"/>
    <w:uiPriority w:val="99"/>
    <w:rsid w:val="00160A9A"/>
    <w:pPr>
      <w:suppressAutoHyphens/>
      <w:spacing w:after="120"/>
      <w:ind w:left="283" w:firstLine="851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160A9A"/>
    <w:rPr>
      <w:rFonts w:cs="Times New Roman"/>
      <w:sz w:val="16"/>
      <w:szCs w:val="16"/>
    </w:rPr>
  </w:style>
  <w:style w:type="character" w:customStyle="1" w:styleId="af5">
    <w:name w:val="Гипертекстовая ссылка"/>
    <w:uiPriority w:val="99"/>
    <w:rsid w:val="00160A9A"/>
    <w:rPr>
      <w:color w:val="106BBE"/>
    </w:rPr>
  </w:style>
  <w:style w:type="paragraph" w:customStyle="1" w:styleId="af6">
    <w:name w:val="Информация об изменениях"/>
    <w:basedOn w:val="Normal"/>
    <w:next w:val="Normal"/>
    <w:uiPriority w:val="99"/>
    <w:rsid w:val="00160A9A"/>
    <w:pPr>
      <w:widowControl w:val="0"/>
      <w:autoSpaceDE w:val="0"/>
      <w:autoSpaceDN w:val="0"/>
      <w:adjustRightInd w:val="0"/>
      <w:spacing w:before="180"/>
      <w:ind w:left="360" w:right="360" w:firstLine="0"/>
    </w:pPr>
    <w:rPr>
      <w:rFonts w:ascii="Arial" w:hAnsi="Arial" w:cs="Arial"/>
      <w:color w:val="353842"/>
      <w:sz w:val="20"/>
      <w:szCs w:val="20"/>
      <w:shd w:val="clear" w:color="auto" w:fill="EAEFED"/>
    </w:rPr>
  </w:style>
  <w:style w:type="character" w:styleId="CommentReference">
    <w:name w:val="annotation reference"/>
    <w:basedOn w:val="DefaultParagraphFont"/>
    <w:uiPriority w:val="99"/>
    <w:rsid w:val="00160A9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160A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60A9A"/>
    <w:rPr>
      <w:rFonts w:cs="Times New Roman"/>
    </w:rPr>
  </w:style>
  <w:style w:type="paragraph" w:styleId="CommentSubject">
    <w:name w:val="annotation subject"/>
    <w:basedOn w:val="Normal"/>
    <w:link w:val="CommentSubjectChar"/>
    <w:uiPriority w:val="99"/>
    <w:rsid w:val="00160A9A"/>
    <w:pPr>
      <w:suppressAutoHyphens/>
      <w:ind w:firstLine="851"/>
    </w:pPr>
    <w:rPr>
      <w:b/>
      <w:bCs/>
      <w:sz w:val="28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160A9A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160A9A"/>
    <w:pPr>
      <w:spacing w:before="240"/>
      <w:ind w:left="851" w:right="567" w:hanging="567"/>
    </w:pPr>
    <w:rPr>
      <w:sz w:val="28"/>
      <w:szCs w:val="24"/>
    </w:rPr>
  </w:style>
  <w:style w:type="paragraph" w:customStyle="1" w:styleId="af7">
    <w:name w:val="Рисунок"/>
    <w:uiPriority w:val="99"/>
    <w:rsid w:val="00160A9A"/>
    <w:pPr>
      <w:keepNext/>
      <w:jc w:val="center"/>
    </w:pPr>
    <w:rPr>
      <w:sz w:val="28"/>
      <w:szCs w:val="24"/>
    </w:rPr>
  </w:style>
  <w:style w:type="paragraph" w:customStyle="1" w:styleId="50">
    <w:name w:val="Обычный5"/>
    <w:uiPriority w:val="99"/>
    <w:rsid w:val="00160A9A"/>
    <w:pPr>
      <w:widowControl w:val="0"/>
      <w:spacing w:before="240" w:line="280" w:lineRule="auto"/>
      <w:ind w:left="851" w:right="567" w:firstLine="560"/>
      <w:jc w:val="both"/>
    </w:pPr>
    <w:rPr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rsid w:val="00160A9A"/>
    <w:pPr>
      <w:suppressAutoHyphens/>
      <w:spacing w:after="120" w:line="480" w:lineRule="auto"/>
      <w:ind w:firstLine="851"/>
    </w:pPr>
    <w:rPr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60A9A"/>
    <w:rPr>
      <w:rFonts w:cs="Times New Roman"/>
      <w:sz w:val="24"/>
      <w:szCs w:val="24"/>
    </w:rPr>
  </w:style>
  <w:style w:type="paragraph" w:customStyle="1" w:styleId="af8">
    <w:name w:val="ТАБЛИЦА_РАЗРЫВ"/>
    <w:uiPriority w:val="99"/>
    <w:rsid w:val="00160A9A"/>
    <w:pPr>
      <w:keepNext/>
      <w:spacing w:line="14" w:lineRule="auto"/>
    </w:pPr>
    <w:rPr>
      <w:sz w:val="2"/>
      <w:szCs w:val="2"/>
    </w:rPr>
  </w:style>
  <w:style w:type="paragraph" w:styleId="List">
    <w:name w:val="List"/>
    <w:basedOn w:val="Normal"/>
    <w:uiPriority w:val="99"/>
    <w:rsid w:val="00160A9A"/>
    <w:pPr>
      <w:suppressAutoHyphens/>
      <w:ind w:left="283" w:hanging="283"/>
      <w:contextualSpacing/>
    </w:pPr>
    <w:rPr>
      <w:sz w:val="28"/>
    </w:rPr>
  </w:style>
  <w:style w:type="paragraph" w:customStyle="1" w:styleId="af9">
    <w:name w:val="ТАБЛИЦА_Тескт_ЛЕВО"/>
    <w:basedOn w:val="a5"/>
    <w:uiPriority w:val="99"/>
    <w:rsid w:val="00160A9A"/>
    <w:pPr>
      <w:adjustRightInd w:val="0"/>
      <w:ind w:left="57" w:right="57"/>
      <w:jc w:val="left"/>
      <w:textAlignment w:val="baseline"/>
    </w:pPr>
  </w:style>
  <w:style w:type="character" w:customStyle="1" w:styleId="blk">
    <w:name w:val="blk"/>
    <w:basedOn w:val="DefaultParagraphFont"/>
    <w:uiPriority w:val="99"/>
    <w:rsid w:val="00160A9A"/>
    <w:rPr>
      <w:rFonts w:cs="Times New Roman"/>
    </w:rPr>
  </w:style>
  <w:style w:type="paragraph" w:customStyle="1" w:styleId="16">
    <w:name w:val="Титульный 16"/>
    <w:basedOn w:val="Normal"/>
    <w:uiPriority w:val="99"/>
    <w:rsid w:val="00160A9A"/>
    <w:pPr>
      <w:suppressAutoHyphens/>
      <w:adjustRightInd w:val="0"/>
      <w:ind w:firstLine="851"/>
      <w:jc w:val="center"/>
    </w:pPr>
    <w:rPr>
      <w:b/>
      <w:bCs/>
      <w:sz w:val="32"/>
      <w:szCs w:val="20"/>
    </w:rPr>
  </w:style>
  <w:style w:type="table" w:customStyle="1" w:styleId="GridTableLight">
    <w:name w:val="Grid Table Light"/>
    <w:uiPriority w:val="99"/>
    <w:rsid w:val="00160A9A"/>
    <w:rPr>
      <w:rFonts w:ascii="Calibri" w:hAnsi="Calibri"/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Таблица_Текст_ЦЕНТР"/>
    <w:basedOn w:val="Normal"/>
    <w:uiPriority w:val="99"/>
    <w:rsid w:val="00160A9A"/>
    <w:pPr>
      <w:keepLines/>
      <w:ind w:firstLine="0"/>
      <w:jc w:val="center"/>
    </w:pPr>
  </w:style>
  <w:style w:type="paragraph" w:customStyle="1" w:styleId="afb">
    <w:name w:val="Таблица_Текст_ЛЕВО"/>
    <w:basedOn w:val="afa"/>
    <w:uiPriority w:val="99"/>
    <w:rsid w:val="00160A9A"/>
    <w:pPr>
      <w:keepLines w:val="0"/>
      <w:ind w:left="28"/>
      <w:jc w:val="left"/>
    </w:pPr>
    <w:rPr>
      <w:rFonts w:cs="Courier New"/>
      <w:szCs w:val="20"/>
    </w:rPr>
  </w:style>
  <w:style w:type="paragraph" w:customStyle="1" w:styleId="Default">
    <w:name w:val="Default"/>
    <w:uiPriority w:val="99"/>
    <w:rsid w:val="00160A9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c">
    <w:name w:val="Стандарт"/>
    <w:basedOn w:val="BodyText"/>
    <w:link w:val="afd"/>
    <w:uiPriority w:val="99"/>
    <w:rsid w:val="00160A9A"/>
    <w:pPr>
      <w:widowControl w:val="0"/>
      <w:tabs>
        <w:tab w:val="clear" w:pos="10206"/>
      </w:tabs>
      <w:suppressAutoHyphens w:val="0"/>
      <w:spacing w:line="264" w:lineRule="auto"/>
      <w:ind w:firstLine="720"/>
    </w:pPr>
    <w:rPr>
      <w:szCs w:val="20"/>
    </w:rPr>
  </w:style>
  <w:style w:type="character" w:customStyle="1" w:styleId="afd">
    <w:name w:val="Стандарт Знак"/>
    <w:link w:val="afc"/>
    <w:uiPriority w:val="99"/>
    <w:locked/>
    <w:rsid w:val="00160A9A"/>
    <w:rPr>
      <w:snapToGrid w:val="0"/>
      <w:sz w:val="28"/>
    </w:rPr>
  </w:style>
  <w:style w:type="paragraph" w:customStyle="1" w:styleId="afe">
    <w:name w:val="Стиль курсив"/>
    <w:basedOn w:val="Normal"/>
    <w:uiPriority w:val="99"/>
    <w:rsid w:val="00160A9A"/>
    <w:pPr>
      <w:spacing w:before="240" w:after="240"/>
      <w:ind w:firstLine="851"/>
    </w:pPr>
    <w:rPr>
      <w:i/>
      <w:iCs/>
      <w:sz w:val="28"/>
    </w:rPr>
  </w:style>
  <w:style w:type="paragraph" w:customStyle="1" w:styleId="20">
    <w:name w:val="Абзац списка2"/>
    <w:basedOn w:val="Normal"/>
    <w:uiPriority w:val="99"/>
    <w:rsid w:val="00160A9A"/>
    <w:pPr>
      <w:spacing w:before="120" w:after="120"/>
      <w:ind w:left="720" w:firstLine="0"/>
      <w:contextualSpacing/>
    </w:pPr>
    <w:rPr>
      <w:rFonts w:ascii="Calibri" w:hAnsi="Calibri"/>
      <w:sz w:val="22"/>
      <w:szCs w:val="22"/>
    </w:rPr>
  </w:style>
  <w:style w:type="paragraph" w:customStyle="1" w:styleId="a">
    <w:name w:val="Маркированный ГП"/>
    <w:basedOn w:val="ListParagraph"/>
    <w:link w:val="aff"/>
    <w:uiPriority w:val="99"/>
    <w:rsid w:val="00160A9A"/>
    <w:pPr>
      <w:numPr>
        <w:numId w:val="15"/>
      </w:numPr>
      <w:spacing w:before="120" w:line="276" w:lineRule="auto"/>
      <w:jc w:val="both"/>
    </w:pPr>
  </w:style>
  <w:style w:type="character" w:customStyle="1" w:styleId="aff">
    <w:name w:val="Маркированный ГП Знак"/>
    <w:link w:val="a"/>
    <w:uiPriority w:val="99"/>
    <w:locked/>
    <w:rsid w:val="00160A9A"/>
    <w:rPr>
      <w:sz w:val="24"/>
      <w:szCs w:val="24"/>
    </w:rPr>
  </w:style>
  <w:style w:type="paragraph" w:customStyle="1" w:styleId="aff0">
    <w:name w:val="Обычный_титульный"/>
    <w:basedOn w:val="Normal"/>
    <w:uiPriority w:val="99"/>
    <w:rsid w:val="00160A9A"/>
    <w:pPr>
      <w:suppressAutoHyphens/>
      <w:ind w:firstLine="851"/>
    </w:pPr>
    <w:rPr>
      <w:color w:val="000000"/>
      <w:sz w:val="28"/>
    </w:rPr>
  </w:style>
  <w:style w:type="character" w:customStyle="1" w:styleId="17">
    <w:name w:val="Неразрешенное упоминание1"/>
    <w:uiPriority w:val="99"/>
    <w:semiHidden/>
    <w:rsid w:val="00160A9A"/>
    <w:rPr>
      <w:color w:val="605E5C"/>
      <w:shd w:val="clear" w:color="auto" w:fill="E1DFDD"/>
    </w:rPr>
  </w:style>
  <w:style w:type="paragraph" w:customStyle="1" w:styleId="aff1">
    <w:name w:val="Кол.уч"/>
    <w:basedOn w:val="Header"/>
    <w:uiPriority w:val="99"/>
    <w:rsid w:val="00160A9A"/>
    <w:pPr>
      <w:ind w:firstLine="0"/>
      <w:jc w:val="center"/>
    </w:pPr>
    <w:rPr>
      <w:rFonts w:ascii="Arial Narrow" w:hAnsi="Arial Narrow"/>
      <w:spacing w:val="-14"/>
      <w:sz w:val="22"/>
      <w:szCs w:val="20"/>
    </w:rPr>
  </w:style>
  <w:style w:type="paragraph" w:customStyle="1" w:styleId="aff2">
    <w:name w:val="Выделение главного"/>
    <w:basedOn w:val="Normal"/>
    <w:next w:val="Normal"/>
    <w:link w:val="aff3"/>
    <w:uiPriority w:val="99"/>
    <w:rsid w:val="00160A9A"/>
    <w:pPr>
      <w:spacing w:before="240" w:after="240"/>
      <w:ind w:firstLine="851"/>
      <w:contextualSpacing/>
    </w:pPr>
    <w:rPr>
      <w:b/>
      <w:i/>
      <w:sz w:val="28"/>
    </w:rPr>
  </w:style>
  <w:style w:type="character" w:customStyle="1" w:styleId="aff3">
    <w:name w:val="Выделение главного Знак"/>
    <w:link w:val="aff2"/>
    <w:uiPriority w:val="99"/>
    <w:locked/>
    <w:rsid w:val="00160A9A"/>
    <w:rPr>
      <w:b/>
      <w:i/>
      <w:sz w:val="24"/>
    </w:rPr>
  </w:style>
  <w:style w:type="paragraph" w:customStyle="1" w:styleId="aff4">
    <w:name w:val="Абзац"/>
    <w:link w:val="aff5"/>
    <w:uiPriority w:val="99"/>
    <w:rsid w:val="00160A9A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5">
    <w:name w:val="Абзац Знак"/>
    <w:link w:val="aff4"/>
    <w:uiPriority w:val="99"/>
    <w:locked/>
    <w:rsid w:val="00160A9A"/>
    <w:rPr>
      <w:sz w:val="24"/>
    </w:rPr>
  </w:style>
  <w:style w:type="paragraph" w:customStyle="1" w:styleId="12">
    <w:name w:val="Список_маркерный_1"/>
    <w:basedOn w:val="Normal"/>
    <w:link w:val="18"/>
    <w:uiPriority w:val="99"/>
    <w:rsid w:val="00160A9A"/>
    <w:pPr>
      <w:numPr>
        <w:numId w:val="16"/>
      </w:numPr>
      <w:tabs>
        <w:tab w:val="left" w:pos="993"/>
      </w:tabs>
      <w:spacing w:before="100"/>
      <w:ind w:left="993" w:hanging="426"/>
    </w:pPr>
  </w:style>
  <w:style w:type="character" w:customStyle="1" w:styleId="18">
    <w:name w:val="Список_маркерный_1 Знак"/>
    <w:link w:val="12"/>
    <w:uiPriority w:val="99"/>
    <w:locked/>
    <w:rsid w:val="00160A9A"/>
    <w:rPr>
      <w:sz w:val="24"/>
      <w:szCs w:val="24"/>
    </w:rPr>
  </w:style>
  <w:style w:type="paragraph" w:customStyle="1" w:styleId="aff6">
    <w:name w:val="Обычный текст"/>
    <w:basedOn w:val="Normal"/>
    <w:uiPriority w:val="99"/>
    <w:rsid w:val="00160A9A"/>
    <w:pPr>
      <w:ind w:firstLine="709"/>
    </w:pPr>
    <w:rPr>
      <w:lang w:val="en-US" w:eastAsia="ar-SA"/>
    </w:rPr>
  </w:style>
  <w:style w:type="paragraph" w:customStyle="1" w:styleId="10">
    <w:name w:val="Список 1)"/>
    <w:basedOn w:val="Normal"/>
    <w:uiPriority w:val="99"/>
    <w:rsid w:val="00160A9A"/>
    <w:pPr>
      <w:numPr>
        <w:numId w:val="17"/>
      </w:numPr>
      <w:spacing w:after="60"/>
    </w:pPr>
  </w:style>
  <w:style w:type="paragraph" w:styleId="Caption">
    <w:name w:val="caption"/>
    <w:basedOn w:val="Normal"/>
    <w:next w:val="Normal"/>
    <w:link w:val="CaptionChar"/>
    <w:uiPriority w:val="99"/>
    <w:qFormat/>
    <w:rsid w:val="00160A9A"/>
    <w:pPr>
      <w:spacing w:before="240" w:after="60" w:line="259" w:lineRule="auto"/>
      <w:ind w:firstLine="0"/>
      <w:jc w:val="left"/>
      <w:outlineLvl w:val="4"/>
    </w:pPr>
    <w:rPr>
      <w:sz w:val="26"/>
      <w:szCs w:val="20"/>
    </w:rPr>
  </w:style>
  <w:style w:type="character" w:customStyle="1" w:styleId="CaptionChar">
    <w:name w:val="Caption Char"/>
    <w:link w:val="Caption"/>
    <w:uiPriority w:val="99"/>
    <w:locked/>
    <w:rsid w:val="00160A9A"/>
    <w:rPr>
      <w:rFonts w:eastAsia="Times New Roman"/>
      <w:sz w:val="26"/>
    </w:rPr>
  </w:style>
  <w:style w:type="paragraph" w:customStyle="1" w:styleId="aff7">
    <w:name w:val="Обычный в таблице"/>
    <w:basedOn w:val="Normal"/>
    <w:uiPriority w:val="99"/>
    <w:rsid w:val="00160A9A"/>
    <w:pPr>
      <w:suppressAutoHyphens/>
      <w:spacing w:after="160" w:line="259" w:lineRule="auto"/>
      <w:ind w:hanging="6"/>
      <w:jc w:val="center"/>
    </w:pPr>
    <w:rPr>
      <w:kern w:val="2"/>
      <w:sz w:val="22"/>
      <w:lang w:bidi="hi-IN"/>
    </w:rPr>
  </w:style>
  <w:style w:type="character" w:customStyle="1" w:styleId="19">
    <w:name w:val="Маркированный_1 Знак"/>
    <w:link w:val="1"/>
    <w:uiPriority w:val="99"/>
    <w:semiHidden/>
    <w:locked/>
    <w:rsid w:val="00160A9A"/>
    <w:rPr>
      <w:sz w:val="24"/>
      <w:szCs w:val="24"/>
    </w:rPr>
  </w:style>
  <w:style w:type="paragraph" w:customStyle="1" w:styleId="1">
    <w:name w:val="Маркированный_1"/>
    <w:basedOn w:val="Normal"/>
    <w:link w:val="19"/>
    <w:uiPriority w:val="99"/>
    <w:semiHidden/>
    <w:rsid w:val="00160A9A"/>
    <w:pPr>
      <w:numPr>
        <w:numId w:val="18"/>
      </w:numPr>
      <w:spacing w:after="160" w:line="360" w:lineRule="auto"/>
    </w:pPr>
  </w:style>
  <w:style w:type="paragraph" w:customStyle="1" w:styleId="11">
    <w:name w:val="Маркированный_1 Знак Знак"/>
    <w:basedOn w:val="Normal"/>
    <w:uiPriority w:val="99"/>
    <w:rsid w:val="00160A9A"/>
    <w:pPr>
      <w:numPr>
        <w:ilvl w:val="1"/>
        <w:numId w:val="19"/>
      </w:numPr>
      <w:tabs>
        <w:tab w:val="left" w:pos="900"/>
      </w:tabs>
      <w:spacing w:after="160" w:line="360" w:lineRule="auto"/>
    </w:pPr>
  </w:style>
  <w:style w:type="paragraph" w:styleId="HTMLPreformatted">
    <w:name w:val="HTML Preformatted"/>
    <w:basedOn w:val="Normal"/>
    <w:link w:val="HTMLPreformattedChar"/>
    <w:uiPriority w:val="99"/>
    <w:rsid w:val="00160A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ind w:firstLine="851"/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160A9A"/>
    <w:rPr>
      <w:rFonts w:ascii="Courier New" w:hAnsi="Courier New" w:cs="Times New Roman"/>
    </w:rPr>
  </w:style>
  <w:style w:type="paragraph" w:styleId="TOC8">
    <w:name w:val="toc 8"/>
    <w:basedOn w:val="Normal"/>
    <w:next w:val="Normal"/>
    <w:autoRedefine/>
    <w:uiPriority w:val="99"/>
    <w:rsid w:val="00160A9A"/>
    <w:pPr>
      <w:spacing w:after="100" w:line="276" w:lineRule="auto"/>
      <w:ind w:left="1540" w:firstLine="0"/>
      <w:jc w:val="left"/>
    </w:pPr>
    <w:rPr>
      <w:rFonts w:ascii="Calibri" w:hAnsi="Calibri"/>
      <w:sz w:val="22"/>
      <w:szCs w:val="22"/>
    </w:rPr>
  </w:style>
  <w:style w:type="paragraph" w:styleId="TOC9">
    <w:name w:val="toc 9"/>
    <w:basedOn w:val="Normal"/>
    <w:next w:val="Normal"/>
    <w:autoRedefine/>
    <w:uiPriority w:val="99"/>
    <w:rsid w:val="00160A9A"/>
    <w:pPr>
      <w:spacing w:after="100" w:line="276" w:lineRule="auto"/>
      <w:ind w:left="1760" w:firstLine="0"/>
      <w:jc w:val="left"/>
    </w:pPr>
    <w:rPr>
      <w:rFonts w:ascii="Calibri" w:hAnsi="Calibri"/>
      <w:sz w:val="22"/>
      <w:szCs w:val="22"/>
    </w:rPr>
  </w:style>
  <w:style w:type="character" w:customStyle="1" w:styleId="MacroTextChar">
    <w:name w:val="Macro Text Char"/>
    <w:link w:val="MacroText"/>
    <w:uiPriority w:val="99"/>
    <w:locked/>
    <w:rsid w:val="00160A9A"/>
    <w:rPr>
      <w:rFonts w:ascii="Consolas" w:hAnsi="Consolas"/>
      <w:sz w:val="16"/>
      <w:lang w:val="ru-RU" w:eastAsia="ru-RU"/>
    </w:rPr>
  </w:style>
  <w:style w:type="paragraph" w:styleId="MacroText">
    <w:name w:val="macro"/>
    <w:link w:val="MacroTextChar"/>
    <w:uiPriority w:val="99"/>
    <w:rsid w:val="00160A9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00"/>
      <w:ind w:left="568" w:right="567" w:hanging="284"/>
      <w:jc w:val="both"/>
    </w:pPr>
    <w:rPr>
      <w:rFonts w:ascii="Consolas" w:hAnsi="Consolas"/>
      <w:sz w:val="16"/>
      <w:szCs w:val="20"/>
    </w:rPr>
  </w:style>
  <w:style w:type="character" w:customStyle="1" w:styleId="MacroTextChar1">
    <w:name w:val="Macro Text Char1"/>
    <w:basedOn w:val="DefaultParagraphFont"/>
    <w:link w:val="MacroText"/>
    <w:uiPriority w:val="99"/>
    <w:semiHidden/>
    <w:rsid w:val="00BD50E8"/>
    <w:rPr>
      <w:rFonts w:ascii="Courier New" w:hAnsi="Courier New" w:cs="Courier New"/>
      <w:sz w:val="20"/>
      <w:szCs w:val="20"/>
    </w:rPr>
  </w:style>
  <w:style w:type="character" w:customStyle="1" w:styleId="1a">
    <w:name w:val="Текст макроса Знак1"/>
    <w:basedOn w:val="DefaultParagraphFont"/>
    <w:uiPriority w:val="99"/>
    <w:semiHidden/>
    <w:rsid w:val="00160A9A"/>
    <w:rPr>
      <w:rFonts w:ascii="Consolas" w:hAnsi="Consolas" w:cs="Times New Roman"/>
    </w:rPr>
  </w:style>
  <w:style w:type="character" w:customStyle="1" w:styleId="BodyTextFirstIndent2Char">
    <w:name w:val="Body Text First Indent 2 Char"/>
    <w:link w:val="BodyTextFirstIndent2"/>
    <w:uiPriority w:val="99"/>
    <w:locked/>
    <w:rsid w:val="00160A9A"/>
  </w:style>
  <w:style w:type="paragraph" w:styleId="BodyTextFirstIndent2">
    <w:name w:val="Body Text First Indent 2"/>
    <w:basedOn w:val="BodyTextIndent"/>
    <w:link w:val="BodyTextFirstIndent2Char"/>
    <w:uiPriority w:val="99"/>
    <w:rsid w:val="00160A9A"/>
    <w:pPr>
      <w:spacing w:after="120" w:line="240" w:lineRule="auto"/>
      <w:ind w:left="283" w:firstLine="210"/>
      <w:jc w:val="left"/>
    </w:pPr>
    <w:rPr>
      <w:sz w:val="20"/>
    </w:rPr>
  </w:style>
  <w:style w:type="character" w:customStyle="1" w:styleId="BodyTextFirstIndent2Char1">
    <w:name w:val="Body Text First Indent 2 Char1"/>
    <w:basedOn w:val="BodyTextIndentChar"/>
    <w:link w:val="BodyTextFirstIndent2"/>
    <w:uiPriority w:val="99"/>
    <w:semiHidden/>
    <w:rsid w:val="00BD50E8"/>
    <w:rPr>
      <w:sz w:val="24"/>
      <w:szCs w:val="24"/>
    </w:rPr>
  </w:style>
  <w:style w:type="character" w:customStyle="1" w:styleId="21">
    <w:name w:val="Красная строка 2 Знак1"/>
    <w:basedOn w:val="BodyTextIndentChar"/>
    <w:uiPriority w:val="99"/>
    <w:semiHidden/>
    <w:rsid w:val="00160A9A"/>
  </w:style>
  <w:style w:type="character" w:customStyle="1" w:styleId="NoteHeadingChar">
    <w:name w:val="Note Heading Char"/>
    <w:link w:val="NoteHeading"/>
    <w:uiPriority w:val="99"/>
    <w:locked/>
    <w:rsid w:val="00160A9A"/>
    <w:rPr>
      <w:rFonts w:ascii="Arial" w:hAnsi="Arial"/>
      <w:b/>
      <w:sz w:val="24"/>
    </w:rPr>
  </w:style>
  <w:style w:type="paragraph" w:styleId="NoteHeading">
    <w:name w:val="Note Heading"/>
    <w:basedOn w:val="Normal"/>
    <w:next w:val="Normal"/>
    <w:link w:val="NoteHeadingChar"/>
    <w:uiPriority w:val="99"/>
    <w:rsid w:val="00160A9A"/>
    <w:pPr>
      <w:ind w:firstLine="0"/>
      <w:jc w:val="center"/>
    </w:pPr>
    <w:rPr>
      <w:rFonts w:ascii="Arial" w:hAnsi="Arial"/>
      <w:b/>
      <w:sz w:val="32"/>
    </w:rPr>
  </w:style>
  <w:style w:type="character" w:customStyle="1" w:styleId="NoteHeadingChar1">
    <w:name w:val="Note Heading Char1"/>
    <w:basedOn w:val="DefaultParagraphFont"/>
    <w:link w:val="NoteHeading"/>
    <w:uiPriority w:val="99"/>
    <w:semiHidden/>
    <w:rsid w:val="00BD50E8"/>
    <w:rPr>
      <w:sz w:val="24"/>
      <w:szCs w:val="24"/>
    </w:rPr>
  </w:style>
  <w:style w:type="character" w:customStyle="1" w:styleId="1b">
    <w:name w:val="Заголовок записки Знак1"/>
    <w:basedOn w:val="DefaultParagraphFont"/>
    <w:uiPriority w:val="99"/>
    <w:semiHidden/>
    <w:rsid w:val="00160A9A"/>
    <w:rPr>
      <w:rFonts w:cs="Times New Roman"/>
      <w:sz w:val="24"/>
      <w:szCs w:val="24"/>
    </w:rPr>
  </w:style>
  <w:style w:type="character" w:customStyle="1" w:styleId="PlainTextChar">
    <w:name w:val="Plain Text Char"/>
    <w:link w:val="PlainText"/>
    <w:uiPriority w:val="99"/>
    <w:locked/>
    <w:rsid w:val="00160A9A"/>
    <w:rPr>
      <w:rFonts w:ascii="Courier New" w:hAnsi="Courier New"/>
    </w:rPr>
  </w:style>
  <w:style w:type="paragraph" w:styleId="PlainText">
    <w:name w:val="Plain Text"/>
    <w:basedOn w:val="Normal"/>
    <w:link w:val="PlainTextChar"/>
    <w:uiPriority w:val="99"/>
    <w:rsid w:val="00160A9A"/>
    <w:pPr>
      <w:suppressAutoHyphens/>
      <w:ind w:firstLine="851"/>
    </w:pPr>
    <w:rPr>
      <w:rFonts w:ascii="Courier New" w:hAnsi="Courier New"/>
      <w:sz w:val="20"/>
      <w:szCs w:val="20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BD50E8"/>
    <w:rPr>
      <w:rFonts w:ascii="Courier New" w:hAnsi="Courier New" w:cs="Courier New"/>
      <w:sz w:val="20"/>
      <w:szCs w:val="20"/>
    </w:rPr>
  </w:style>
  <w:style w:type="character" w:customStyle="1" w:styleId="1c">
    <w:name w:val="Текст Знак1"/>
    <w:basedOn w:val="DefaultParagraphFont"/>
    <w:uiPriority w:val="99"/>
    <w:semiHidden/>
    <w:rsid w:val="00160A9A"/>
    <w:rPr>
      <w:rFonts w:ascii="Consolas" w:hAnsi="Consolas" w:cs="Times New Roman"/>
      <w:sz w:val="21"/>
      <w:szCs w:val="21"/>
    </w:rPr>
  </w:style>
  <w:style w:type="paragraph" w:customStyle="1" w:styleId="aff8">
    <w:name w:val="Приложение_РИСУНОК"/>
    <w:uiPriority w:val="99"/>
    <w:rsid w:val="00160A9A"/>
    <w:pPr>
      <w:jc w:val="center"/>
    </w:pPr>
    <w:rPr>
      <w:noProof/>
      <w:sz w:val="28"/>
      <w:szCs w:val="28"/>
    </w:rPr>
  </w:style>
  <w:style w:type="character" w:customStyle="1" w:styleId="1d">
    <w:name w:val="Подзаголовок 1 Знак"/>
    <w:link w:val="1e"/>
    <w:uiPriority w:val="99"/>
    <w:locked/>
    <w:rsid w:val="00160A9A"/>
    <w:rPr>
      <w:b/>
      <w:sz w:val="28"/>
      <w:u w:val="single"/>
    </w:rPr>
  </w:style>
  <w:style w:type="paragraph" w:customStyle="1" w:styleId="1e">
    <w:name w:val="Подзаголовок 1"/>
    <w:basedOn w:val="Normal"/>
    <w:next w:val="Normal"/>
    <w:link w:val="1d"/>
    <w:uiPriority w:val="99"/>
    <w:rsid w:val="00160A9A"/>
    <w:pPr>
      <w:keepNext/>
      <w:keepLines/>
      <w:suppressAutoHyphens/>
      <w:spacing w:before="360" w:after="120"/>
      <w:ind w:firstLine="851"/>
    </w:pPr>
    <w:rPr>
      <w:b/>
      <w:sz w:val="28"/>
      <w:szCs w:val="28"/>
      <w:u w:val="single"/>
    </w:rPr>
  </w:style>
  <w:style w:type="character" w:customStyle="1" w:styleId="aff9">
    <w:name w:val="Приложение_НОМЕР Знак"/>
    <w:link w:val="affa"/>
    <w:uiPriority w:val="99"/>
    <w:locked/>
    <w:rsid w:val="00160A9A"/>
    <w:rPr>
      <w:sz w:val="28"/>
    </w:rPr>
  </w:style>
  <w:style w:type="paragraph" w:customStyle="1" w:styleId="affa">
    <w:name w:val="Приложение_НОМЕР"/>
    <w:next w:val="affb"/>
    <w:link w:val="aff9"/>
    <w:uiPriority w:val="99"/>
    <w:rsid w:val="00160A9A"/>
    <w:pPr>
      <w:keepNext/>
      <w:pageBreakBefore/>
      <w:spacing w:after="120"/>
      <w:jc w:val="right"/>
      <w:outlineLvl w:val="1"/>
    </w:pPr>
    <w:rPr>
      <w:sz w:val="28"/>
      <w:szCs w:val="28"/>
    </w:rPr>
  </w:style>
  <w:style w:type="paragraph" w:customStyle="1" w:styleId="affb">
    <w:name w:val="Приложение_НАЗВАНИЕ"/>
    <w:basedOn w:val="Normal"/>
    <w:next w:val="aff8"/>
    <w:link w:val="affc"/>
    <w:uiPriority w:val="99"/>
    <w:rsid w:val="00160A9A"/>
    <w:pPr>
      <w:keepNext/>
      <w:suppressAutoHyphens/>
      <w:spacing w:after="120"/>
      <w:ind w:firstLine="0"/>
      <w:jc w:val="center"/>
    </w:pPr>
    <w:rPr>
      <w:b/>
      <w:sz w:val="28"/>
      <w:szCs w:val="28"/>
    </w:rPr>
  </w:style>
  <w:style w:type="character" w:customStyle="1" w:styleId="affc">
    <w:name w:val="Приложение_НАЗВАНИЕ Знак"/>
    <w:link w:val="affb"/>
    <w:uiPriority w:val="99"/>
    <w:locked/>
    <w:rsid w:val="00160A9A"/>
    <w:rPr>
      <w:b/>
      <w:sz w:val="28"/>
    </w:rPr>
  </w:style>
  <w:style w:type="character" w:customStyle="1" w:styleId="affd">
    <w:name w:val="Приложение_РАЗДЕЛ Знак"/>
    <w:link w:val="affe"/>
    <w:uiPriority w:val="99"/>
    <w:locked/>
    <w:rsid w:val="00160A9A"/>
    <w:rPr>
      <w:b/>
      <w:sz w:val="28"/>
    </w:rPr>
  </w:style>
  <w:style w:type="paragraph" w:customStyle="1" w:styleId="affe">
    <w:name w:val="Приложение_РАЗДЕЛ"/>
    <w:basedOn w:val="affa"/>
    <w:next w:val="affa"/>
    <w:link w:val="affd"/>
    <w:uiPriority w:val="99"/>
    <w:rsid w:val="00160A9A"/>
    <w:pPr>
      <w:pageBreakBefore w:val="0"/>
      <w:jc w:val="center"/>
      <w:outlineLvl w:val="0"/>
    </w:pPr>
    <w:rPr>
      <w:b/>
      <w:sz w:val="36"/>
    </w:rPr>
  </w:style>
  <w:style w:type="character" w:customStyle="1" w:styleId="afff">
    <w:name w:val="Приложение_НОМЕР Продолжение Знак"/>
    <w:link w:val="afff0"/>
    <w:uiPriority w:val="99"/>
    <w:locked/>
    <w:rsid w:val="00160A9A"/>
    <w:rPr>
      <w:noProof/>
      <w:sz w:val="28"/>
      <w:lang w:val="ru-RU" w:eastAsia="ru-RU"/>
    </w:rPr>
  </w:style>
  <w:style w:type="paragraph" w:customStyle="1" w:styleId="afff0">
    <w:name w:val="Приложение_НОМЕР Продолжение"/>
    <w:next w:val="aff8"/>
    <w:link w:val="afff"/>
    <w:uiPriority w:val="99"/>
    <w:rsid w:val="00160A9A"/>
    <w:pPr>
      <w:keepNext/>
      <w:pageBreakBefore/>
      <w:spacing w:after="120"/>
      <w:jc w:val="right"/>
    </w:pPr>
    <w:rPr>
      <w:noProof/>
      <w:sz w:val="28"/>
      <w:szCs w:val="28"/>
    </w:rPr>
  </w:style>
  <w:style w:type="paragraph" w:customStyle="1" w:styleId="afff1">
    <w:name w:val="Рисунок_НАЗВАНИЕ"/>
    <w:next w:val="Normal"/>
    <w:uiPriority w:val="99"/>
    <w:rsid w:val="00160A9A"/>
    <w:pPr>
      <w:keepLines/>
      <w:suppressAutoHyphens/>
      <w:spacing w:before="120"/>
      <w:jc w:val="center"/>
    </w:pPr>
    <w:rPr>
      <w:sz w:val="28"/>
      <w:lang w:eastAsia="en-US"/>
    </w:rPr>
  </w:style>
  <w:style w:type="character" w:customStyle="1" w:styleId="afff2">
    <w:name w:val="Примечание Знак"/>
    <w:uiPriority w:val="99"/>
    <w:locked/>
    <w:rsid w:val="00160A9A"/>
    <w:rPr>
      <w:rFonts w:ascii="Calibri" w:eastAsia="Times New Roman" w:hAnsi="Calibri"/>
      <w:sz w:val="28"/>
    </w:rPr>
  </w:style>
  <w:style w:type="character" w:customStyle="1" w:styleId="22">
    <w:name w:val="Подзаголовок 2 Знак"/>
    <w:link w:val="23"/>
    <w:uiPriority w:val="99"/>
    <w:locked/>
    <w:rsid w:val="00160A9A"/>
    <w:rPr>
      <w:i/>
      <w:sz w:val="28"/>
      <w:u w:val="single"/>
    </w:rPr>
  </w:style>
  <w:style w:type="paragraph" w:customStyle="1" w:styleId="23">
    <w:name w:val="Подзаголовок 2"/>
    <w:basedOn w:val="BodyText"/>
    <w:next w:val="Normal"/>
    <w:link w:val="22"/>
    <w:uiPriority w:val="99"/>
    <w:rsid w:val="00160A9A"/>
    <w:pPr>
      <w:keepNext/>
      <w:tabs>
        <w:tab w:val="clear" w:pos="10206"/>
      </w:tabs>
      <w:suppressAutoHyphens w:val="0"/>
      <w:spacing w:before="300" w:after="120"/>
      <w:ind w:firstLine="851"/>
      <w:jc w:val="left"/>
    </w:pPr>
    <w:rPr>
      <w:i/>
      <w:szCs w:val="28"/>
      <w:u w:val="single"/>
    </w:rPr>
  </w:style>
  <w:style w:type="paragraph" w:customStyle="1" w:styleId="32">
    <w:name w:val="Подзаголовок 3"/>
    <w:basedOn w:val="23"/>
    <w:next w:val="Normal"/>
    <w:uiPriority w:val="99"/>
    <w:rsid w:val="00160A9A"/>
    <w:pPr>
      <w:keepLines/>
      <w:spacing w:before="240" w:after="60"/>
    </w:pPr>
    <w:rPr>
      <w:b/>
      <w:i w:val="0"/>
      <w:u w:val="none"/>
    </w:rPr>
  </w:style>
  <w:style w:type="paragraph" w:customStyle="1" w:styleId="40">
    <w:name w:val="Подзаголовок 4"/>
    <w:basedOn w:val="32"/>
    <w:next w:val="Normal"/>
    <w:uiPriority w:val="99"/>
    <w:rsid w:val="00160A9A"/>
    <w:pPr>
      <w:suppressAutoHyphens/>
      <w:spacing w:before="180"/>
    </w:pPr>
    <w:rPr>
      <w:b w:val="0"/>
      <w:i/>
    </w:rPr>
  </w:style>
  <w:style w:type="paragraph" w:customStyle="1" w:styleId="afff3">
    <w:name w:val="Краткий обратный адрес"/>
    <w:basedOn w:val="Normal"/>
    <w:uiPriority w:val="99"/>
    <w:rsid w:val="00160A9A"/>
    <w:pPr>
      <w:suppressAutoHyphens/>
      <w:ind w:firstLine="851"/>
    </w:pPr>
    <w:rPr>
      <w:sz w:val="28"/>
    </w:rPr>
  </w:style>
  <w:style w:type="paragraph" w:customStyle="1" w:styleId="afff4">
    <w:name w:val="Заголовок таблицы"/>
    <w:basedOn w:val="Normal"/>
    <w:uiPriority w:val="99"/>
    <w:rsid w:val="00160A9A"/>
    <w:pPr>
      <w:widowControl w:val="0"/>
      <w:suppressLineNumbers/>
      <w:suppressAutoHyphens/>
      <w:ind w:firstLine="851"/>
      <w:jc w:val="center"/>
    </w:pPr>
    <w:rPr>
      <w:rFonts w:ascii="Nimbus Roman No9 L" w:hAnsi="Nimbus Roman No9 L"/>
      <w:b/>
      <w:bCs/>
      <w:i/>
      <w:iCs/>
      <w:sz w:val="28"/>
    </w:rPr>
  </w:style>
  <w:style w:type="character" w:customStyle="1" w:styleId="1f">
    <w:name w:val="Основной текст с отступом.об1 Знак"/>
    <w:link w:val="1f0"/>
    <w:uiPriority w:val="99"/>
    <w:locked/>
    <w:rsid w:val="00160A9A"/>
    <w:rPr>
      <w:snapToGrid w:val="0"/>
      <w:sz w:val="28"/>
      <w:lang w:val="en-US"/>
    </w:rPr>
  </w:style>
  <w:style w:type="paragraph" w:customStyle="1" w:styleId="1f0">
    <w:name w:val="Основной текст с отступом.об1"/>
    <w:basedOn w:val="Normal"/>
    <w:link w:val="1f"/>
    <w:uiPriority w:val="99"/>
    <w:rsid w:val="00160A9A"/>
    <w:pPr>
      <w:snapToGrid w:val="0"/>
      <w:spacing w:line="240" w:lineRule="atLeast"/>
      <w:ind w:firstLine="709"/>
    </w:pPr>
    <w:rPr>
      <w:sz w:val="28"/>
      <w:szCs w:val="20"/>
      <w:lang w:val="en-US"/>
    </w:rPr>
  </w:style>
  <w:style w:type="paragraph" w:customStyle="1" w:styleId="210">
    <w:name w:val="Основной текст с отступом 21"/>
    <w:basedOn w:val="Normal"/>
    <w:uiPriority w:val="99"/>
    <w:rsid w:val="00160A9A"/>
    <w:pPr>
      <w:spacing w:line="240" w:lineRule="atLeast"/>
      <w:ind w:firstLine="709"/>
    </w:pPr>
    <w:rPr>
      <w:rFonts w:ascii="Arial" w:hAnsi="Arial"/>
      <w:sz w:val="23"/>
      <w:szCs w:val="20"/>
    </w:rPr>
  </w:style>
  <w:style w:type="paragraph" w:customStyle="1" w:styleId="1f1">
    <w:name w:val="Стиль1"/>
    <w:basedOn w:val="Heading3"/>
    <w:autoRedefine/>
    <w:uiPriority w:val="99"/>
    <w:rsid w:val="00160A9A"/>
    <w:pPr>
      <w:keepLines/>
      <w:suppressAutoHyphens/>
      <w:spacing w:before="360" w:after="180"/>
      <w:ind w:firstLine="0"/>
      <w:jc w:val="center"/>
    </w:pPr>
    <w:rPr>
      <w:sz w:val="28"/>
      <w:szCs w:val="22"/>
      <w:lang w:eastAsia="en-US"/>
    </w:rPr>
  </w:style>
  <w:style w:type="paragraph" w:customStyle="1" w:styleId="211">
    <w:name w:val="Основной текст 21"/>
    <w:basedOn w:val="Normal"/>
    <w:uiPriority w:val="99"/>
    <w:rsid w:val="00160A9A"/>
    <w:pPr>
      <w:overflowPunct w:val="0"/>
      <w:autoSpaceDE w:val="0"/>
      <w:autoSpaceDN w:val="0"/>
      <w:adjustRightInd w:val="0"/>
      <w:ind w:firstLine="720"/>
    </w:pPr>
    <w:rPr>
      <w:szCs w:val="20"/>
    </w:rPr>
  </w:style>
  <w:style w:type="character" w:customStyle="1" w:styleId="1f2">
    <w:name w:val="Основной шрифт абзаца1"/>
    <w:uiPriority w:val="99"/>
    <w:rsid w:val="00160A9A"/>
    <w:rPr>
      <w:rFonts w:ascii="Arial" w:hAnsi="Arial"/>
      <w:sz w:val="26"/>
    </w:rPr>
  </w:style>
  <w:style w:type="paragraph" w:styleId="BlockText">
    <w:name w:val="Block Text"/>
    <w:basedOn w:val="Normal"/>
    <w:uiPriority w:val="99"/>
    <w:rsid w:val="00160A9A"/>
    <w:pPr>
      <w:ind w:left="-57" w:right="-284" w:firstLine="709"/>
    </w:pPr>
    <w:rPr>
      <w:bCs/>
      <w:sz w:val="28"/>
    </w:rPr>
  </w:style>
  <w:style w:type="paragraph" w:styleId="BodyText3">
    <w:name w:val="Body Text 3"/>
    <w:basedOn w:val="Normal"/>
    <w:link w:val="BodyText3Char"/>
    <w:uiPriority w:val="99"/>
    <w:rsid w:val="00160A9A"/>
    <w:pPr>
      <w:spacing w:after="120"/>
      <w:ind w:firstLine="0"/>
      <w:jc w:val="left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160A9A"/>
    <w:rPr>
      <w:rFonts w:cs="Times New Roman"/>
      <w:sz w:val="16"/>
      <w:szCs w:val="16"/>
    </w:rPr>
  </w:style>
  <w:style w:type="paragraph" w:customStyle="1" w:styleId="33">
    <w:name w:val="Основной текст3"/>
    <w:basedOn w:val="Normal"/>
    <w:uiPriority w:val="99"/>
    <w:rsid w:val="00160A9A"/>
    <w:pPr>
      <w:widowControl w:val="0"/>
      <w:shd w:val="clear" w:color="auto" w:fill="FFFFFF"/>
      <w:spacing w:after="180" w:line="240" w:lineRule="atLeast"/>
      <w:ind w:hanging="480"/>
      <w:jc w:val="left"/>
    </w:pPr>
    <w:rPr>
      <w:rFonts w:ascii="Calibri" w:hAnsi="Calibri"/>
      <w:sz w:val="20"/>
      <w:szCs w:val="20"/>
    </w:rPr>
  </w:style>
  <w:style w:type="paragraph" w:styleId="List2">
    <w:name w:val="List 2"/>
    <w:basedOn w:val="Normal"/>
    <w:uiPriority w:val="99"/>
    <w:rsid w:val="00160A9A"/>
    <w:pPr>
      <w:suppressAutoHyphens/>
      <w:adjustRightInd w:val="0"/>
      <w:ind w:left="566" w:hanging="283"/>
      <w:contextualSpacing/>
      <w:textAlignment w:val="baseline"/>
    </w:pPr>
    <w:rPr>
      <w:sz w:val="28"/>
    </w:rPr>
  </w:style>
  <w:style w:type="table" w:customStyle="1" w:styleId="PlainTable2">
    <w:name w:val="Plain Table 2"/>
    <w:uiPriority w:val="99"/>
    <w:rsid w:val="00160A9A"/>
    <w:rPr>
      <w:rFonts w:ascii="Calibri" w:hAnsi="Calibri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afff5">
    <w:name w:val="Титульный лист"/>
    <w:basedOn w:val="Normal"/>
    <w:uiPriority w:val="99"/>
    <w:rsid w:val="00160A9A"/>
    <w:pPr>
      <w:ind w:firstLine="0"/>
      <w:jc w:val="center"/>
    </w:pPr>
    <w:rPr>
      <w:rFonts w:ascii="Calibri" w:hAnsi="Calibri" w:cs="Calibri"/>
      <w:color w:val="595959"/>
      <w:lang w:eastAsia="en-US"/>
    </w:rPr>
  </w:style>
  <w:style w:type="paragraph" w:customStyle="1" w:styleId="ConsPlusTitle">
    <w:name w:val="ConsPlusTitle"/>
    <w:uiPriority w:val="99"/>
    <w:rsid w:val="00160A9A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character" w:customStyle="1" w:styleId="oqoid">
    <w:name w:val="_oqoid"/>
    <w:basedOn w:val="DefaultParagraphFont"/>
    <w:uiPriority w:val="99"/>
    <w:rsid w:val="00160A9A"/>
    <w:rPr>
      <w:rFonts w:cs="Times New Roman"/>
    </w:rPr>
  </w:style>
  <w:style w:type="paragraph" w:customStyle="1" w:styleId="HEADERTEXT">
    <w:name w:val=".HEADERTEXT"/>
    <w:uiPriority w:val="99"/>
    <w:rsid w:val="00160A9A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fff6">
    <w:name w:val="Таблица_ШАПКА"/>
    <w:next w:val="Normal"/>
    <w:uiPriority w:val="99"/>
    <w:rsid w:val="00160A9A"/>
    <w:pPr>
      <w:keepNext/>
      <w:jc w:val="center"/>
    </w:pPr>
    <w:rPr>
      <w:b/>
      <w:sz w:val="24"/>
      <w:szCs w:val="24"/>
    </w:rPr>
  </w:style>
  <w:style w:type="character" w:customStyle="1" w:styleId="afff7">
    <w:name w:val="Таблица_НОМЕР Знак"/>
    <w:link w:val="afff8"/>
    <w:uiPriority w:val="99"/>
    <w:locked/>
    <w:rsid w:val="00160A9A"/>
    <w:rPr>
      <w:rFonts w:ascii="Calibri" w:eastAsia="Times New Roman" w:hAnsi="Calibri"/>
      <w:sz w:val="28"/>
    </w:rPr>
  </w:style>
  <w:style w:type="paragraph" w:customStyle="1" w:styleId="afff8">
    <w:name w:val="Таблица_НОМЕР"/>
    <w:basedOn w:val="Normal"/>
    <w:next w:val="Normal"/>
    <w:link w:val="afff7"/>
    <w:uiPriority w:val="99"/>
    <w:rsid w:val="00160A9A"/>
    <w:pPr>
      <w:keepNext/>
      <w:suppressAutoHyphens/>
      <w:spacing w:before="240" w:after="60"/>
      <w:ind w:firstLine="851"/>
      <w:jc w:val="right"/>
      <w:outlineLvl w:val="3"/>
    </w:pPr>
    <w:rPr>
      <w:rFonts w:ascii="Calibri" w:hAnsi="Calibri"/>
      <w:sz w:val="28"/>
      <w:szCs w:val="28"/>
    </w:rPr>
  </w:style>
  <w:style w:type="character" w:customStyle="1" w:styleId="afff9">
    <w:name w:val="Таблица_НАЗВАНИЕ Знак"/>
    <w:link w:val="afffa"/>
    <w:uiPriority w:val="99"/>
    <w:locked/>
    <w:rsid w:val="00160A9A"/>
    <w:rPr>
      <w:rFonts w:ascii="Liberation Serif" w:eastAsia="Times New Roman" w:hAnsi="Liberation Serif"/>
      <w:b/>
      <w:sz w:val="28"/>
      <w:lang w:val="ru-RU" w:eastAsia="ru-RU"/>
    </w:rPr>
  </w:style>
  <w:style w:type="paragraph" w:customStyle="1" w:styleId="afffa">
    <w:name w:val="Таблица_НАЗВАНИЕ"/>
    <w:next w:val="Normal"/>
    <w:link w:val="afff9"/>
    <w:uiPriority w:val="99"/>
    <w:rsid w:val="00160A9A"/>
    <w:pPr>
      <w:keepNext/>
      <w:keepLines/>
      <w:suppressAutoHyphens/>
      <w:spacing w:after="120"/>
      <w:jc w:val="center"/>
    </w:pPr>
    <w:rPr>
      <w:rFonts w:ascii="Liberation Serif" w:hAnsi="Liberation Serif"/>
      <w:b/>
      <w:sz w:val="28"/>
      <w:szCs w:val="28"/>
    </w:rPr>
  </w:style>
  <w:style w:type="paragraph" w:customStyle="1" w:styleId="afffb">
    <w:name w:val="Таблица_НОМЕР СТОЛБ"/>
    <w:basedOn w:val="afa"/>
    <w:uiPriority w:val="99"/>
    <w:rsid w:val="00160A9A"/>
    <w:pPr>
      <w:keepNext/>
      <w:keepLines w:val="0"/>
    </w:pPr>
    <w:rPr>
      <w:rFonts w:ascii="Liberation Serif" w:hAnsi="Liberation Serif" w:cs="Courier New"/>
      <w:sz w:val="16"/>
      <w:szCs w:val="16"/>
    </w:rPr>
  </w:style>
  <w:style w:type="character" w:customStyle="1" w:styleId="afffc">
    <w:name w:val="Таблица_НОМЕР Продолжение Знак"/>
    <w:link w:val="afffd"/>
    <w:uiPriority w:val="99"/>
    <w:locked/>
    <w:rsid w:val="00160A9A"/>
    <w:rPr>
      <w:sz w:val="28"/>
    </w:rPr>
  </w:style>
  <w:style w:type="paragraph" w:customStyle="1" w:styleId="afffd">
    <w:name w:val="Таблица_НОМЕР Продолжение"/>
    <w:basedOn w:val="Normal"/>
    <w:link w:val="afffc"/>
    <w:uiPriority w:val="99"/>
    <w:rsid w:val="00160A9A"/>
    <w:pPr>
      <w:keepNext/>
      <w:pageBreakBefore/>
      <w:spacing w:after="120"/>
      <w:ind w:firstLine="0"/>
      <w:jc w:val="right"/>
    </w:pPr>
    <w:rPr>
      <w:sz w:val="28"/>
      <w:szCs w:val="28"/>
    </w:rPr>
  </w:style>
  <w:style w:type="paragraph" w:customStyle="1" w:styleId="afffe">
    <w:name w:val="Текст в таблице ШАПКА"/>
    <w:basedOn w:val="Normal"/>
    <w:uiPriority w:val="99"/>
    <w:rsid w:val="00160A9A"/>
    <w:pPr>
      <w:ind w:firstLine="0"/>
      <w:jc w:val="center"/>
    </w:pPr>
    <w:rPr>
      <w:rFonts w:ascii="Liberation Serif" w:hAnsi="Liberation Serif" w:cs="Courier New"/>
      <w:b/>
      <w:sz w:val="28"/>
      <w:szCs w:val="20"/>
    </w:rPr>
  </w:style>
  <w:style w:type="paragraph" w:customStyle="1" w:styleId="affff">
    <w:name w:val="Таблица Номера столбцов"/>
    <w:basedOn w:val="Normal"/>
    <w:uiPriority w:val="99"/>
    <w:rsid w:val="00160A9A"/>
    <w:pPr>
      <w:keepNext/>
      <w:keepLines/>
      <w:suppressAutoHyphens/>
      <w:ind w:firstLine="0"/>
      <w:jc w:val="center"/>
    </w:pPr>
    <w:rPr>
      <w:rFonts w:ascii="Liberation Serif" w:hAnsi="Liberation Serif"/>
      <w:sz w:val="16"/>
    </w:rPr>
  </w:style>
  <w:style w:type="paragraph" w:customStyle="1" w:styleId="Iauiue">
    <w:name w:val="Iau?iue"/>
    <w:uiPriority w:val="99"/>
    <w:rsid w:val="00160A9A"/>
    <w:pPr>
      <w:widowControl w:val="0"/>
    </w:pPr>
    <w:rPr>
      <w:sz w:val="20"/>
      <w:szCs w:val="20"/>
    </w:rPr>
  </w:style>
  <w:style w:type="character" w:customStyle="1" w:styleId="z-converterresult">
    <w:name w:val="z-converter__result"/>
    <w:basedOn w:val="DefaultParagraphFont"/>
    <w:uiPriority w:val="99"/>
    <w:rsid w:val="00160A9A"/>
    <w:rPr>
      <w:rFonts w:cs="Times New Roman"/>
    </w:rPr>
  </w:style>
  <w:style w:type="paragraph" w:customStyle="1" w:styleId="affff0">
    <w:name w:val="Табличный_заголовки"/>
    <w:basedOn w:val="Normal"/>
    <w:uiPriority w:val="99"/>
    <w:rsid w:val="00160A9A"/>
    <w:pPr>
      <w:keepNext/>
      <w:keepLines/>
      <w:ind w:firstLine="0"/>
      <w:jc w:val="center"/>
    </w:pPr>
    <w:rPr>
      <w:rFonts w:ascii="Liberation Serif" w:hAnsi="Liberation Serif"/>
      <w:b/>
      <w:sz w:val="20"/>
      <w:szCs w:val="20"/>
    </w:rPr>
  </w:style>
  <w:style w:type="paragraph" w:customStyle="1" w:styleId="affff1">
    <w:name w:val="Табличный_центр"/>
    <w:basedOn w:val="Normal"/>
    <w:uiPriority w:val="99"/>
    <w:rsid w:val="00160A9A"/>
    <w:pPr>
      <w:ind w:firstLine="0"/>
      <w:jc w:val="center"/>
    </w:pPr>
    <w:rPr>
      <w:rFonts w:ascii="Liberation Serif" w:hAnsi="Liberation Serif"/>
      <w:sz w:val="22"/>
      <w:szCs w:val="22"/>
    </w:rPr>
  </w:style>
  <w:style w:type="character" w:customStyle="1" w:styleId="FontStyle177">
    <w:name w:val="Font Style177"/>
    <w:uiPriority w:val="99"/>
    <w:rsid w:val="00160A9A"/>
    <w:rPr>
      <w:rFonts w:ascii="Times New Roman" w:hAnsi="Times New Roman"/>
      <w:sz w:val="30"/>
    </w:rPr>
  </w:style>
  <w:style w:type="paragraph" w:customStyle="1" w:styleId="Style6">
    <w:name w:val="Style6"/>
    <w:basedOn w:val="Normal"/>
    <w:uiPriority w:val="99"/>
    <w:rsid w:val="00160A9A"/>
    <w:pPr>
      <w:widowControl w:val="0"/>
      <w:autoSpaceDE w:val="0"/>
      <w:autoSpaceDN w:val="0"/>
      <w:adjustRightInd w:val="0"/>
      <w:spacing w:line="322" w:lineRule="exact"/>
      <w:ind w:firstLine="1123"/>
      <w:jc w:val="left"/>
    </w:pPr>
    <w:rPr>
      <w:rFonts w:ascii="Liberation Serif" w:hAnsi="Liberation Serif"/>
    </w:rPr>
  </w:style>
  <w:style w:type="paragraph" w:customStyle="1" w:styleId="Style17">
    <w:name w:val="Style17"/>
    <w:basedOn w:val="Normal"/>
    <w:uiPriority w:val="99"/>
    <w:rsid w:val="00160A9A"/>
    <w:pPr>
      <w:widowControl w:val="0"/>
      <w:autoSpaceDE w:val="0"/>
      <w:autoSpaceDN w:val="0"/>
      <w:adjustRightInd w:val="0"/>
      <w:spacing w:line="323" w:lineRule="exact"/>
      <w:ind w:firstLine="706"/>
    </w:pPr>
    <w:rPr>
      <w:rFonts w:ascii="Liberation Serif" w:hAnsi="Liberation Serif"/>
    </w:rPr>
  </w:style>
  <w:style w:type="paragraph" w:customStyle="1" w:styleId="Style32">
    <w:name w:val="Style32"/>
    <w:basedOn w:val="Normal"/>
    <w:uiPriority w:val="99"/>
    <w:rsid w:val="00160A9A"/>
    <w:pPr>
      <w:widowControl w:val="0"/>
      <w:autoSpaceDE w:val="0"/>
      <w:autoSpaceDN w:val="0"/>
      <w:adjustRightInd w:val="0"/>
      <w:spacing w:line="324" w:lineRule="exact"/>
      <w:ind w:firstLine="739"/>
    </w:pPr>
    <w:rPr>
      <w:rFonts w:ascii="Liberation Serif" w:hAnsi="Liberation Serif"/>
    </w:rPr>
  </w:style>
  <w:style w:type="paragraph" w:customStyle="1" w:styleId="Style35">
    <w:name w:val="Style35"/>
    <w:basedOn w:val="Normal"/>
    <w:uiPriority w:val="99"/>
    <w:rsid w:val="00160A9A"/>
    <w:pPr>
      <w:widowControl w:val="0"/>
      <w:autoSpaceDE w:val="0"/>
      <w:autoSpaceDN w:val="0"/>
      <w:adjustRightInd w:val="0"/>
      <w:spacing w:line="346" w:lineRule="exact"/>
      <w:ind w:hanging="360"/>
      <w:jc w:val="left"/>
    </w:pPr>
    <w:rPr>
      <w:rFonts w:ascii="Liberation Serif" w:hAnsi="Liberation Serif"/>
    </w:rPr>
  </w:style>
  <w:style w:type="character" w:customStyle="1" w:styleId="FontStyle50">
    <w:name w:val="Font Style50"/>
    <w:uiPriority w:val="99"/>
    <w:rsid w:val="00160A9A"/>
    <w:rPr>
      <w:rFonts w:ascii="Times New Roman" w:hAnsi="Times New Roman"/>
      <w:sz w:val="26"/>
    </w:rPr>
  </w:style>
  <w:style w:type="paragraph" w:customStyle="1" w:styleId="Style8">
    <w:name w:val="Style8"/>
    <w:basedOn w:val="Normal"/>
    <w:uiPriority w:val="99"/>
    <w:rsid w:val="00160A9A"/>
    <w:pPr>
      <w:widowControl w:val="0"/>
      <w:autoSpaceDE w:val="0"/>
      <w:autoSpaceDN w:val="0"/>
      <w:adjustRightInd w:val="0"/>
      <w:ind w:firstLine="0"/>
    </w:pPr>
    <w:rPr>
      <w:rFonts w:ascii="Liberation Serif" w:hAnsi="Liberation Serif"/>
    </w:rPr>
  </w:style>
  <w:style w:type="paragraph" w:customStyle="1" w:styleId="236">
    <w:name w:val="Стиль Заголовок 2 + Перед:  36 пт"/>
    <w:basedOn w:val="Heading2"/>
    <w:uiPriority w:val="99"/>
    <w:rsid w:val="00160A9A"/>
    <w:rPr>
      <w:rFonts w:ascii="Liberation Serif" w:hAnsi="Liberation Serif"/>
      <w:b w:val="0"/>
    </w:rPr>
  </w:style>
  <w:style w:type="character" w:customStyle="1" w:styleId="1f3">
    <w:name w:val="Верхний колонтитул Знак1"/>
    <w:aliases w:val="ВерхКолонтитул Знак1"/>
    <w:basedOn w:val="DefaultParagraphFont"/>
    <w:uiPriority w:val="99"/>
    <w:semiHidden/>
    <w:rsid w:val="00160A9A"/>
    <w:rPr>
      <w:rFonts w:cs="Times New Roman"/>
    </w:rPr>
  </w:style>
  <w:style w:type="character" w:customStyle="1" w:styleId="120">
    <w:name w:val="Верхний колонтитул Знак12"/>
    <w:aliases w:val="ВерхКолонтитул Знак11"/>
    <w:uiPriority w:val="99"/>
    <w:semiHidden/>
    <w:rsid w:val="00160A9A"/>
  </w:style>
  <w:style w:type="character" w:customStyle="1" w:styleId="112">
    <w:name w:val="Верхний колонтитул Знак11"/>
    <w:uiPriority w:val="99"/>
    <w:semiHidden/>
    <w:rsid w:val="00160A9A"/>
  </w:style>
  <w:style w:type="character" w:customStyle="1" w:styleId="1f4">
    <w:name w:val="Нижний колонтитул Знак1"/>
    <w:basedOn w:val="DefaultParagraphFont"/>
    <w:uiPriority w:val="99"/>
    <w:semiHidden/>
    <w:rsid w:val="00160A9A"/>
    <w:rPr>
      <w:rFonts w:cs="Times New Roman"/>
    </w:rPr>
  </w:style>
  <w:style w:type="character" w:customStyle="1" w:styleId="121">
    <w:name w:val="Нижний колонтитул Знак12"/>
    <w:uiPriority w:val="99"/>
    <w:semiHidden/>
    <w:rsid w:val="00160A9A"/>
  </w:style>
  <w:style w:type="character" w:customStyle="1" w:styleId="113">
    <w:name w:val="Нижний колонтитул Знак11"/>
    <w:uiPriority w:val="99"/>
    <w:semiHidden/>
    <w:rsid w:val="00160A9A"/>
  </w:style>
  <w:style w:type="character" w:customStyle="1" w:styleId="122">
    <w:name w:val="Текст макроса Знак12"/>
    <w:uiPriority w:val="99"/>
    <w:semiHidden/>
    <w:rsid w:val="00160A9A"/>
    <w:rPr>
      <w:rFonts w:ascii="Courier New" w:hAnsi="Courier New"/>
      <w:sz w:val="20"/>
    </w:rPr>
  </w:style>
  <w:style w:type="character" w:customStyle="1" w:styleId="114">
    <w:name w:val="Текст макроса Знак11"/>
    <w:uiPriority w:val="99"/>
    <w:semiHidden/>
    <w:rsid w:val="00160A9A"/>
    <w:rPr>
      <w:rFonts w:ascii="Courier New" w:hAnsi="Courier New"/>
      <w:sz w:val="20"/>
    </w:rPr>
  </w:style>
  <w:style w:type="character" w:customStyle="1" w:styleId="212">
    <w:name w:val="Красная строка 2 Знак12"/>
    <w:uiPriority w:val="99"/>
    <w:semiHidden/>
    <w:rsid w:val="00160A9A"/>
    <w:rPr>
      <w:rFonts w:ascii="Times New Roman" w:hAnsi="Times New Roman"/>
      <w:sz w:val="24"/>
      <w:lang w:eastAsia="ru-RU"/>
    </w:rPr>
  </w:style>
  <w:style w:type="character" w:customStyle="1" w:styleId="2110">
    <w:name w:val="Красная строка 2 Знак11"/>
    <w:uiPriority w:val="99"/>
    <w:semiHidden/>
    <w:rsid w:val="00160A9A"/>
    <w:rPr>
      <w:rFonts w:ascii="Times New Roman" w:hAnsi="Times New Roman"/>
      <w:sz w:val="24"/>
      <w:lang w:eastAsia="ru-RU"/>
    </w:rPr>
  </w:style>
  <w:style w:type="character" w:customStyle="1" w:styleId="123">
    <w:name w:val="Заголовок записки Знак12"/>
    <w:uiPriority w:val="99"/>
    <w:semiHidden/>
    <w:rsid w:val="00160A9A"/>
  </w:style>
  <w:style w:type="character" w:customStyle="1" w:styleId="115">
    <w:name w:val="Заголовок записки Знак11"/>
    <w:uiPriority w:val="99"/>
    <w:semiHidden/>
    <w:rsid w:val="00160A9A"/>
  </w:style>
  <w:style w:type="character" w:customStyle="1" w:styleId="213">
    <w:name w:val="Основной текст с отступом 2 Знак1"/>
    <w:basedOn w:val="DefaultParagraphFont"/>
    <w:uiPriority w:val="99"/>
    <w:semiHidden/>
    <w:rsid w:val="00160A9A"/>
    <w:rPr>
      <w:rFonts w:cs="Times New Roman"/>
    </w:rPr>
  </w:style>
  <w:style w:type="character" w:customStyle="1" w:styleId="2120">
    <w:name w:val="Основной текст с отступом 2 Знак12"/>
    <w:uiPriority w:val="99"/>
    <w:semiHidden/>
    <w:rsid w:val="00160A9A"/>
  </w:style>
  <w:style w:type="character" w:customStyle="1" w:styleId="2111">
    <w:name w:val="Основной текст с отступом 2 Знак11"/>
    <w:uiPriority w:val="99"/>
    <w:semiHidden/>
    <w:rsid w:val="00160A9A"/>
  </w:style>
  <w:style w:type="character" w:customStyle="1" w:styleId="311">
    <w:name w:val="Основной текст с отступом 3 Знак1"/>
    <w:uiPriority w:val="99"/>
    <w:semiHidden/>
    <w:rsid w:val="00160A9A"/>
    <w:rPr>
      <w:sz w:val="16"/>
    </w:rPr>
  </w:style>
  <w:style w:type="character" w:customStyle="1" w:styleId="312">
    <w:name w:val="Основной текст с отступом 3 Знак12"/>
    <w:uiPriority w:val="99"/>
    <w:semiHidden/>
    <w:rsid w:val="00160A9A"/>
    <w:rPr>
      <w:sz w:val="16"/>
    </w:rPr>
  </w:style>
  <w:style w:type="character" w:customStyle="1" w:styleId="3110">
    <w:name w:val="Основной текст с отступом 3 Знак11"/>
    <w:uiPriority w:val="99"/>
    <w:semiHidden/>
    <w:rsid w:val="00160A9A"/>
    <w:rPr>
      <w:sz w:val="16"/>
    </w:rPr>
  </w:style>
  <w:style w:type="character" w:customStyle="1" w:styleId="124">
    <w:name w:val="Текст Знак12"/>
    <w:uiPriority w:val="99"/>
    <w:semiHidden/>
    <w:rsid w:val="00160A9A"/>
    <w:rPr>
      <w:rFonts w:ascii="Courier New" w:hAnsi="Courier New"/>
      <w:sz w:val="20"/>
    </w:rPr>
  </w:style>
  <w:style w:type="character" w:customStyle="1" w:styleId="116">
    <w:name w:val="Текст Знак11"/>
    <w:uiPriority w:val="99"/>
    <w:semiHidden/>
    <w:rsid w:val="00160A9A"/>
    <w:rPr>
      <w:rFonts w:ascii="Courier New" w:hAnsi="Courier New"/>
      <w:sz w:val="20"/>
    </w:rPr>
  </w:style>
  <w:style w:type="character" w:customStyle="1" w:styleId="1f5">
    <w:name w:val="Тема примечания Знак1"/>
    <w:uiPriority w:val="99"/>
    <w:semiHidden/>
    <w:rsid w:val="00160A9A"/>
    <w:rPr>
      <w:rFonts w:eastAsia="Times New Roman"/>
      <w:b/>
      <w:sz w:val="20"/>
      <w:lang w:eastAsia="ru-RU"/>
    </w:rPr>
  </w:style>
  <w:style w:type="character" w:customStyle="1" w:styleId="125">
    <w:name w:val="Тема примечания Знак12"/>
    <w:uiPriority w:val="99"/>
    <w:semiHidden/>
    <w:rsid w:val="00160A9A"/>
    <w:rPr>
      <w:rFonts w:eastAsia="Times New Roman"/>
      <w:b/>
      <w:sz w:val="20"/>
      <w:lang w:eastAsia="ru-RU"/>
    </w:rPr>
  </w:style>
  <w:style w:type="character" w:customStyle="1" w:styleId="117">
    <w:name w:val="Тема примечания Знак11"/>
    <w:uiPriority w:val="99"/>
    <w:semiHidden/>
    <w:rsid w:val="00160A9A"/>
    <w:rPr>
      <w:rFonts w:eastAsia="Times New Roman"/>
      <w:b/>
      <w:sz w:val="20"/>
      <w:lang w:eastAsia="ru-RU"/>
    </w:rPr>
  </w:style>
  <w:style w:type="paragraph" w:customStyle="1" w:styleId="xl65">
    <w:name w:val="xl65"/>
    <w:basedOn w:val="Normal"/>
    <w:uiPriority w:val="99"/>
    <w:rsid w:val="00160A9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Liberation Serif" w:hAnsi="Liberation Serif"/>
    </w:rPr>
  </w:style>
  <w:style w:type="paragraph" w:customStyle="1" w:styleId="xl66">
    <w:name w:val="xl66"/>
    <w:basedOn w:val="Normal"/>
    <w:uiPriority w:val="99"/>
    <w:rsid w:val="00160A9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Liberation Serif" w:hAnsi="Liberation Serif"/>
    </w:rPr>
  </w:style>
  <w:style w:type="paragraph" w:customStyle="1" w:styleId="xl67">
    <w:name w:val="xl67"/>
    <w:basedOn w:val="Normal"/>
    <w:uiPriority w:val="99"/>
    <w:rsid w:val="00160A9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Liberation Serif" w:hAnsi="Liberation Serif"/>
    </w:rPr>
  </w:style>
  <w:style w:type="paragraph" w:customStyle="1" w:styleId="xl68">
    <w:name w:val="xl68"/>
    <w:basedOn w:val="Normal"/>
    <w:uiPriority w:val="99"/>
    <w:rsid w:val="00160A9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Liberation Serif" w:hAnsi="Liberation Serif"/>
    </w:rPr>
  </w:style>
  <w:style w:type="paragraph" w:customStyle="1" w:styleId="xl69">
    <w:name w:val="xl69"/>
    <w:basedOn w:val="Normal"/>
    <w:uiPriority w:val="99"/>
    <w:rsid w:val="00160A9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Liberation Serif" w:hAnsi="Liberation Serif"/>
    </w:rPr>
  </w:style>
  <w:style w:type="paragraph" w:customStyle="1" w:styleId="xl70">
    <w:name w:val="xl70"/>
    <w:basedOn w:val="Normal"/>
    <w:uiPriority w:val="99"/>
    <w:rsid w:val="00160A9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Liberation Serif" w:hAnsi="Liberation Serif"/>
    </w:rPr>
  </w:style>
  <w:style w:type="paragraph" w:customStyle="1" w:styleId="xl71">
    <w:name w:val="xl71"/>
    <w:basedOn w:val="Normal"/>
    <w:uiPriority w:val="99"/>
    <w:rsid w:val="00160A9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Liberation Serif" w:hAnsi="Liberation Serif"/>
    </w:rPr>
  </w:style>
  <w:style w:type="paragraph" w:customStyle="1" w:styleId="msonormal0">
    <w:name w:val="msonormal"/>
    <w:basedOn w:val="Normal"/>
    <w:uiPriority w:val="99"/>
    <w:rsid w:val="00160A9A"/>
    <w:pPr>
      <w:spacing w:before="100" w:beforeAutospacing="1" w:after="100" w:afterAutospacing="1"/>
      <w:ind w:firstLine="0"/>
      <w:jc w:val="left"/>
    </w:pPr>
    <w:rPr>
      <w:rFonts w:ascii="Liberation Serif" w:hAnsi="Liberation Serif"/>
    </w:rPr>
  </w:style>
  <w:style w:type="character" w:customStyle="1" w:styleId="searchresult">
    <w:name w:val="search_result"/>
    <w:basedOn w:val="DefaultParagraphFont"/>
    <w:uiPriority w:val="99"/>
    <w:rsid w:val="00160A9A"/>
    <w:rPr>
      <w:rFonts w:cs="Times New Roman"/>
    </w:rPr>
  </w:style>
  <w:style w:type="paragraph" w:customStyle="1" w:styleId="xl63">
    <w:name w:val="xl63"/>
    <w:basedOn w:val="Normal"/>
    <w:uiPriority w:val="99"/>
    <w:rsid w:val="00160A9A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000000" w:fill="FFFFE0"/>
      <w:spacing w:before="100" w:beforeAutospacing="1" w:after="100" w:afterAutospacing="1"/>
      <w:ind w:firstLine="0"/>
      <w:jc w:val="left"/>
      <w:textAlignment w:val="top"/>
    </w:pPr>
    <w:rPr>
      <w:rFonts w:ascii="Tahoma" w:hAnsi="Tahoma" w:cs="Tahoma"/>
      <w:color w:val="353535"/>
      <w:sz w:val="16"/>
      <w:szCs w:val="16"/>
    </w:rPr>
  </w:style>
  <w:style w:type="paragraph" w:customStyle="1" w:styleId="xl64">
    <w:name w:val="xl64"/>
    <w:basedOn w:val="Normal"/>
    <w:uiPriority w:val="99"/>
    <w:rsid w:val="00160A9A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ahoma" w:hAnsi="Tahoma" w:cs="Tahoma"/>
      <w:color w:val="353535"/>
      <w:sz w:val="16"/>
      <w:szCs w:val="16"/>
    </w:rPr>
  </w:style>
  <w:style w:type="numbering" w:customStyle="1" w:styleId="1111113">
    <w:name w:val="1 / 1.1 / 1.1.13"/>
    <w:rsid w:val="00BD50E8"/>
    <w:pPr>
      <w:numPr>
        <w:numId w:val="1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00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&#1043;&#1088;&#1072;&#1076;&#1086;&#1089;&#1090;&#1088;&#1086;&#1080;&#1090;&#1077;&#1083;&#1100;&#1085;&#1099;&#1077;%20&#1088;&#1077;&#1075;&#1083;&#1072;&#1084;&#1077;&#1085;&#1090;&#1099;\Reglament\ReglamentMK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ReglamentMKR</Template>
  <TotalTime>1</TotalTime>
  <Pages>6</Pages>
  <Words>-32766</Words>
  <Characters>-32766</Characters>
  <Application>Microsoft Office Outlook</Application>
  <DocSecurity>0</DocSecurity>
  <Lines>0</Lines>
  <Paragraphs>0</Paragraphs>
  <ScaleCrop>false</ScaleCrop>
  <Company>град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ПЛАНИРОВОЧНЫЙ МИКРОРАЙОН ГК</dc:title>
  <dc:subject/>
  <dc:creator>sklyuchnikova</dc:creator>
  <cp:keywords/>
  <dc:description/>
  <cp:lastModifiedBy>1</cp:lastModifiedBy>
  <cp:revision>2</cp:revision>
  <cp:lastPrinted>2018-03-06T07:52:00Z</cp:lastPrinted>
  <dcterms:created xsi:type="dcterms:W3CDTF">2026-08-12T09:30:00Z</dcterms:created>
  <dcterms:modified xsi:type="dcterms:W3CDTF">2026-08-12T09:30:00Z</dcterms:modified>
</cp:coreProperties>
</file>